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E02A" w14:textId="7B169736" w:rsidR="00204E4D" w:rsidRDefault="009F151D" w:rsidP="00882B0E">
      <w:pPr>
        <w:pStyle w:val="sche22"/>
        <w:rPr>
          <w:b/>
          <w:lang w:val="it-IT"/>
        </w:rPr>
      </w:pPr>
      <w:r>
        <w:rPr>
          <w:i/>
          <w:lang w:val="it-IT"/>
        </w:rPr>
        <w:t>M</w:t>
      </w:r>
      <w:r w:rsidR="00204E4D" w:rsidRPr="007004B4">
        <w:rPr>
          <w:i/>
          <w:lang w:val="it-IT"/>
        </w:rPr>
        <w:t xml:space="preserve">odello </w:t>
      </w:r>
      <w:r w:rsidR="00882B0E">
        <w:rPr>
          <w:i/>
          <w:lang w:val="it-IT"/>
        </w:rPr>
        <w:t>di d</w:t>
      </w:r>
      <w:r w:rsidR="00204E4D" w:rsidRPr="007004B4">
        <w:rPr>
          <w:i/>
          <w:lang w:val="it-IT"/>
        </w:rPr>
        <w:t>ichiarazion</w:t>
      </w:r>
      <w:r w:rsidR="00D93CEC">
        <w:rPr>
          <w:i/>
          <w:lang w:val="it-IT"/>
        </w:rPr>
        <w:t>e</w:t>
      </w:r>
      <w:r w:rsidR="00204E4D" w:rsidRPr="007004B4">
        <w:rPr>
          <w:i/>
          <w:lang w:val="it-IT"/>
        </w:rPr>
        <w:t xml:space="preserve"> </w:t>
      </w:r>
      <w:r w:rsidR="00882B0E">
        <w:rPr>
          <w:i/>
          <w:lang w:val="it-IT"/>
        </w:rPr>
        <w:t xml:space="preserve">integrativa </w:t>
      </w:r>
      <w:r w:rsidR="00204E4D" w:rsidRPr="007004B4">
        <w:rPr>
          <w:i/>
          <w:lang w:val="it-IT"/>
        </w:rPr>
        <w:t>persone fisiche</w:t>
      </w:r>
    </w:p>
    <w:p w14:paraId="044F8E78" w14:textId="77777777" w:rsidR="00204E4D" w:rsidRDefault="00204E4D" w:rsidP="0054697C">
      <w:pPr>
        <w:pStyle w:val="sche22"/>
        <w:jc w:val="both"/>
        <w:rPr>
          <w:b/>
          <w:lang w:val="it-IT"/>
        </w:rPr>
      </w:pPr>
    </w:p>
    <w:p w14:paraId="7B193196" w14:textId="77777777" w:rsidR="00685431" w:rsidRPr="007004B4" w:rsidRDefault="00685431" w:rsidP="0054697C">
      <w:pPr>
        <w:pStyle w:val="sche22"/>
        <w:jc w:val="both"/>
        <w:rPr>
          <w:i/>
          <w:lang w:val="it-IT"/>
        </w:rPr>
      </w:pPr>
      <w:r w:rsidRPr="007004B4">
        <w:rPr>
          <w:b/>
          <w:lang w:val="it-IT"/>
        </w:rPr>
        <w:t>Spett.le</w:t>
      </w:r>
    </w:p>
    <w:p w14:paraId="109036D7" w14:textId="16114B0F" w:rsidR="00685431" w:rsidRDefault="00685431" w:rsidP="0054697C">
      <w:pPr>
        <w:pStyle w:val="sche22"/>
        <w:jc w:val="left"/>
        <w:rPr>
          <w:b/>
          <w:lang w:val="it-IT"/>
        </w:rPr>
      </w:pPr>
      <w:r w:rsidRPr="0049194F">
        <w:rPr>
          <w:b/>
          <w:lang w:val="it-IT"/>
        </w:rPr>
        <w:t>A</w:t>
      </w:r>
      <w:r w:rsidR="002978F8">
        <w:rPr>
          <w:b/>
          <w:lang w:val="it-IT"/>
        </w:rPr>
        <w:t>.</w:t>
      </w:r>
      <w:r w:rsidRPr="0049194F">
        <w:rPr>
          <w:b/>
          <w:lang w:val="it-IT"/>
        </w:rPr>
        <w:t>S</w:t>
      </w:r>
      <w:r w:rsidR="002978F8">
        <w:rPr>
          <w:b/>
          <w:lang w:val="it-IT"/>
        </w:rPr>
        <w:t>.</w:t>
      </w:r>
      <w:r w:rsidRPr="0049194F">
        <w:rPr>
          <w:b/>
          <w:lang w:val="it-IT"/>
        </w:rPr>
        <w:t>P</w:t>
      </w:r>
      <w:r w:rsidR="002978F8">
        <w:rPr>
          <w:b/>
          <w:lang w:val="it-IT"/>
        </w:rPr>
        <w:t>.</w:t>
      </w:r>
      <w:r w:rsidRPr="0049194F">
        <w:rPr>
          <w:b/>
          <w:lang w:val="it-IT"/>
        </w:rPr>
        <w:t xml:space="preserve"> EMANUELE BRIGNOLE</w:t>
      </w:r>
    </w:p>
    <w:p w14:paraId="07948696" w14:textId="1883AFC7" w:rsidR="00A52F10" w:rsidRPr="0049194F" w:rsidRDefault="00A52F10" w:rsidP="0054697C">
      <w:pPr>
        <w:pStyle w:val="sche22"/>
        <w:jc w:val="left"/>
        <w:rPr>
          <w:b/>
          <w:lang w:val="it-IT"/>
        </w:rPr>
      </w:pPr>
      <w:r>
        <w:rPr>
          <w:b/>
          <w:lang w:val="it-IT"/>
        </w:rPr>
        <w:t xml:space="preserve">Via </w:t>
      </w:r>
      <w:r w:rsidR="0076065B">
        <w:rPr>
          <w:b/>
          <w:lang w:val="it-IT"/>
        </w:rPr>
        <w:t xml:space="preserve">della Libertà 4 </w:t>
      </w:r>
      <w:proofErr w:type="spellStart"/>
      <w:r w:rsidR="0076065B">
        <w:rPr>
          <w:b/>
          <w:lang w:val="it-IT"/>
        </w:rPr>
        <w:t>int</w:t>
      </w:r>
      <w:proofErr w:type="spellEnd"/>
      <w:r w:rsidR="0076065B">
        <w:rPr>
          <w:b/>
          <w:lang w:val="it-IT"/>
        </w:rPr>
        <w:t xml:space="preserve">. 10 </w:t>
      </w:r>
    </w:p>
    <w:p w14:paraId="67FBEFF9" w14:textId="513457C6" w:rsidR="00685431" w:rsidRPr="0049194F" w:rsidRDefault="00A52F10" w:rsidP="0054697C">
      <w:pPr>
        <w:pStyle w:val="sche22"/>
        <w:jc w:val="left"/>
        <w:rPr>
          <w:b/>
          <w:bCs/>
          <w:lang w:val="it-IT"/>
        </w:rPr>
      </w:pPr>
      <w:r>
        <w:rPr>
          <w:b/>
          <w:lang w:val="it-IT"/>
        </w:rPr>
        <w:t>1</w:t>
      </w:r>
      <w:r w:rsidR="00495E2E">
        <w:rPr>
          <w:b/>
          <w:lang w:val="it-IT"/>
        </w:rPr>
        <w:t>612</w:t>
      </w:r>
      <w:r w:rsidR="0076065B">
        <w:rPr>
          <w:b/>
          <w:lang w:val="it-IT"/>
        </w:rPr>
        <w:t>9</w:t>
      </w:r>
      <w:r w:rsidR="009F151D">
        <w:rPr>
          <w:b/>
          <w:lang w:val="it-IT"/>
        </w:rPr>
        <w:t xml:space="preserve"> – </w:t>
      </w:r>
      <w:r w:rsidR="00685431" w:rsidRPr="0049194F">
        <w:rPr>
          <w:b/>
          <w:lang w:val="it-IT"/>
        </w:rPr>
        <w:t xml:space="preserve">GENOVA </w:t>
      </w:r>
    </w:p>
    <w:p w14:paraId="4732083C" w14:textId="77777777" w:rsidR="00685431" w:rsidRDefault="00685431" w:rsidP="0054697C">
      <w:pPr>
        <w:pStyle w:val="sche3"/>
        <w:rPr>
          <w:lang w:val="it-IT"/>
        </w:rPr>
      </w:pPr>
    </w:p>
    <w:p w14:paraId="6572CB66" w14:textId="77777777" w:rsidR="00685431" w:rsidRPr="00A452E1" w:rsidRDefault="00685431" w:rsidP="0054697C">
      <w:pPr>
        <w:pStyle w:val="sche3"/>
        <w:rPr>
          <w:lang w:val="it-IT"/>
        </w:rPr>
      </w:pPr>
    </w:p>
    <w:p w14:paraId="78C2A3EE" w14:textId="77777777" w:rsidR="00D00F20" w:rsidRDefault="00BC388B" w:rsidP="00D00F20">
      <w:pPr>
        <w:jc w:val="center"/>
        <w:rPr>
          <w:b/>
          <w:bCs/>
          <w:sz w:val="20"/>
          <w:szCs w:val="20"/>
        </w:rPr>
      </w:pPr>
      <w:r w:rsidRPr="0054697C">
        <w:rPr>
          <w:b/>
          <w:bCs/>
          <w:sz w:val="20"/>
          <w:szCs w:val="20"/>
        </w:rPr>
        <w:t>Procedura pe</w:t>
      </w:r>
      <w:r w:rsidR="00A52F10" w:rsidRPr="0054697C">
        <w:rPr>
          <w:b/>
          <w:bCs/>
          <w:sz w:val="20"/>
          <w:szCs w:val="20"/>
        </w:rPr>
        <w:t>r l’affida</w:t>
      </w:r>
      <w:r w:rsidR="003C6EEE" w:rsidRPr="0054697C">
        <w:rPr>
          <w:b/>
          <w:bCs/>
          <w:sz w:val="20"/>
          <w:szCs w:val="20"/>
        </w:rPr>
        <w:t xml:space="preserve">mento del servizio </w:t>
      </w:r>
      <w:r w:rsidR="00A52F10" w:rsidRPr="0054697C">
        <w:rPr>
          <w:b/>
          <w:bCs/>
          <w:sz w:val="20"/>
          <w:szCs w:val="20"/>
        </w:rPr>
        <w:t>di</w:t>
      </w:r>
      <w:r w:rsidR="009F151D" w:rsidRPr="0054697C">
        <w:rPr>
          <w:b/>
          <w:bCs/>
          <w:sz w:val="20"/>
          <w:szCs w:val="20"/>
        </w:rPr>
        <w:t xml:space="preserve"> </w:t>
      </w:r>
      <w:r w:rsidR="00D00F20">
        <w:rPr>
          <w:b/>
          <w:bCs/>
          <w:sz w:val="20"/>
          <w:szCs w:val="20"/>
        </w:rPr>
        <w:t>vigilanza presso le sedi dell’A.S.P. Emanuele Brignole.</w:t>
      </w:r>
    </w:p>
    <w:p w14:paraId="7463CEDE" w14:textId="77777777" w:rsidR="006A4A15" w:rsidRDefault="006A4A15" w:rsidP="0054697C">
      <w:pPr>
        <w:pStyle w:val="sche3"/>
        <w:jc w:val="center"/>
        <w:rPr>
          <w:b/>
          <w:lang w:val="it-IT"/>
        </w:rPr>
      </w:pPr>
    </w:p>
    <w:p w14:paraId="340411B6" w14:textId="77777777" w:rsidR="00BC388B" w:rsidRPr="002030FA" w:rsidRDefault="00BC388B" w:rsidP="0054697C">
      <w:pPr>
        <w:pStyle w:val="sche3"/>
        <w:jc w:val="center"/>
        <w:rPr>
          <w:b/>
          <w:lang w:val="it-IT"/>
        </w:rPr>
      </w:pPr>
      <w:r w:rsidRPr="002030FA">
        <w:rPr>
          <w:b/>
          <w:lang w:val="it-IT"/>
        </w:rPr>
        <w:t>DICHIARAZIONE SOSTITUTIVA</w:t>
      </w:r>
    </w:p>
    <w:p w14:paraId="1B283EB9" w14:textId="0B93D2FB" w:rsidR="00685431" w:rsidRPr="00BC388B" w:rsidRDefault="006A4A15" w:rsidP="0054697C">
      <w:pPr>
        <w:pStyle w:val="sche3"/>
        <w:jc w:val="center"/>
        <w:rPr>
          <w:b/>
          <w:lang w:val="it-IT"/>
        </w:rPr>
      </w:pPr>
      <w:r>
        <w:rPr>
          <w:b/>
        </w:rPr>
        <w:t>ai sensi degli artt. 94, 95, 96 e 98 del D.Lgs. n. 36/2023 e s.m.i.</w:t>
      </w:r>
    </w:p>
    <w:p w14:paraId="71FAFD3F" w14:textId="77777777" w:rsidR="00685431" w:rsidRPr="00BC388B" w:rsidRDefault="00685431" w:rsidP="0054697C">
      <w:pPr>
        <w:pStyle w:val="sche3"/>
        <w:jc w:val="center"/>
        <w:rPr>
          <w:b/>
          <w:lang w:val="it-IT"/>
        </w:rPr>
      </w:pPr>
    </w:p>
    <w:p w14:paraId="44D24303" w14:textId="77777777" w:rsidR="00685431" w:rsidRDefault="00685431" w:rsidP="0054697C">
      <w:pPr>
        <w:pStyle w:val="sche3"/>
        <w:jc w:val="center"/>
        <w:rPr>
          <w:lang w:val="it-IT"/>
        </w:rPr>
      </w:pPr>
    </w:p>
    <w:p w14:paraId="51619DEF" w14:textId="77777777" w:rsidR="006A4A15" w:rsidRPr="00685431" w:rsidRDefault="006A4A15" w:rsidP="0054697C">
      <w:pPr>
        <w:pStyle w:val="sche3"/>
        <w:jc w:val="center"/>
        <w:rPr>
          <w:lang w:val="it-IT"/>
        </w:rPr>
      </w:pPr>
    </w:p>
    <w:p w14:paraId="28F4BD7B" w14:textId="77777777" w:rsidR="00685431" w:rsidRDefault="00685431" w:rsidP="0054697C">
      <w:pPr>
        <w:pStyle w:val="sche3"/>
        <w:spacing w:after="120" w:line="360" w:lineRule="auto"/>
        <w:ind w:left="360" w:hanging="360"/>
        <w:rPr>
          <w:lang w:val="it-IT"/>
        </w:rPr>
      </w:pPr>
      <w:r w:rsidRPr="00A452E1">
        <w:rPr>
          <w:lang w:val="it-IT"/>
        </w:rPr>
        <w:t xml:space="preserve">_l_ </w:t>
      </w:r>
      <w:proofErr w:type="spellStart"/>
      <w:r w:rsidRPr="00A452E1">
        <w:rPr>
          <w:lang w:val="it-IT"/>
        </w:rPr>
        <w:t>sottoscritt</w:t>
      </w:r>
      <w:proofErr w:type="spellEnd"/>
      <w:r w:rsidRPr="00A452E1">
        <w:rPr>
          <w:lang w:val="it-IT"/>
        </w:rPr>
        <w:t>_ __________________________</w:t>
      </w:r>
      <w:r>
        <w:rPr>
          <w:lang w:val="it-IT"/>
        </w:rPr>
        <w:t>______________________</w:t>
      </w:r>
      <w:r w:rsidR="00BC388B">
        <w:rPr>
          <w:lang w:val="it-IT"/>
        </w:rPr>
        <w:t>__</w:t>
      </w:r>
      <w:r>
        <w:rPr>
          <w:lang w:val="it-IT"/>
        </w:rPr>
        <w:t>_____________________________________</w:t>
      </w:r>
    </w:p>
    <w:p w14:paraId="5015E17D" w14:textId="77777777" w:rsidR="00685431" w:rsidRPr="00A452E1" w:rsidRDefault="00685431" w:rsidP="0054697C">
      <w:pPr>
        <w:pStyle w:val="sche3"/>
        <w:spacing w:after="120" w:line="360" w:lineRule="auto"/>
        <w:ind w:left="360" w:hanging="360"/>
        <w:rPr>
          <w:lang w:val="it-IT"/>
        </w:rPr>
      </w:pPr>
      <w:proofErr w:type="spellStart"/>
      <w:r w:rsidRPr="00A452E1">
        <w:rPr>
          <w:lang w:val="it-IT"/>
        </w:rPr>
        <w:t>nat</w:t>
      </w:r>
      <w:proofErr w:type="spellEnd"/>
      <w:r w:rsidRPr="00A452E1">
        <w:rPr>
          <w:lang w:val="it-IT"/>
        </w:rPr>
        <w:t>_ il _________________ a _______________________________</w:t>
      </w:r>
      <w:r>
        <w:rPr>
          <w:lang w:val="it-IT"/>
        </w:rPr>
        <w:t>____</w:t>
      </w:r>
      <w:r w:rsidR="00BC388B">
        <w:rPr>
          <w:lang w:val="it-IT"/>
        </w:rPr>
        <w:t>_</w:t>
      </w:r>
      <w:r>
        <w:rPr>
          <w:lang w:val="it-IT"/>
        </w:rPr>
        <w:t>__</w:t>
      </w:r>
      <w:r w:rsidR="00BC388B">
        <w:rPr>
          <w:lang w:val="it-IT"/>
        </w:rPr>
        <w:t>_</w:t>
      </w:r>
      <w:r>
        <w:rPr>
          <w:lang w:val="it-IT"/>
        </w:rPr>
        <w:t>_____________________</w:t>
      </w:r>
      <w:r w:rsidRPr="00A452E1">
        <w:rPr>
          <w:lang w:val="it-IT"/>
        </w:rPr>
        <w:t>___ prov. (_</w:t>
      </w:r>
      <w:r w:rsidR="0062195E">
        <w:rPr>
          <w:lang w:val="it-IT"/>
        </w:rPr>
        <w:t>_</w:t>
      </w:r>
      <w:r w:rsidRPr="00A452E1">
        <w:rPr>
          <w:lang w:val="it-IT"/>
        </w:rPr>
        <w:t>____)</w:t>
      </w:r>
    </w:p>
    <w:p w14:paraId="72784F06" w14:textId="77777777" w:rsidR="00685431" w:rsidRDefault="00685431" w:rsidP="0054697C">
      <w:pPr>
        <w:pStyle w:val="sche3"/>
        <w:spacing w:after="120" w:line="360" w:lineRule="auto"/>
        <w:rPr>
          <w:lang w:val="it-IT"/>
        </w:rPr>
      </w:pPr>
      <w:r w:rsidRPr="00A452E1">
        <w:rPr>
          <w:lang w:val="it-IT"/>
        </w:rPr>
        <w:t xml:space="preserve">residente a </w:t>
      </w:r>
      <w:r w:rsidRPr="00624CC5">
        <w:rPr>
          <w:sz w:val="16"/>
          <w:szCs w:val="16"/>
          <w:lang w:val="it-IT"/>
        </w:rPr>
        <w:t>(</w:t>
      </w:r>
      <w:r w:rsidRPr="00204E4D">
        <w:rPr>
          <w:i/>
          <w:sz w:val="16"/>
          <w:szCs w:val="16"/>
          <w:lang w:val="it-IT"/>
        </w:rPr>
        <w:t>indirizzo completo</w:t>
      </w:r>
      <w:r w:rsidRPr="00624CC5">
        <w:rPr>
          <w:sz w:val="16"/>
          <w:szCs w:val="16"/>
          <w:lang w:val="it-IT"/>
        </w:rPr>
        <w:t>)</w:t>
      </w:r>
      <w:r w:rsidRPr="00A452E1">
        <w:rPr>
          <w:lang w:val="it-IT"/>
        </w:rPr>
        <w:t>____________</w:t>
      </w:r>
      <w:r>
        <w:rPr>
          <w:lang w:val="it-IT"/>
        </w:rPr>
        <w:t>________________________</w:t>
      </w:r>
      <w:r w:rsidR="00BC388B">
        <w:rPr>
          <w:lang w:val="it-IT"/>
        </w:rPr>
        <w:t>_</w:t>
      </w:r>
      <w:r>
        <w:rPr>
          <w:lang w:val="it-IT"/>
        </w:rPr>
        <w:t>_________________________________</w:t>
      </w:r>
      <w:r w:rsidR="0062195E">
        <w:rPr>
          <w:lang w:val="it-IT"/>
        </w:rPr>
        <w:t>_</w:t>
      </w:r>
      <w:r>
        <w:rPr>
          <w:lang w:val="it-IT"/>
        </w:rPr>
        <w:t>_</w:t>
      </w:r>
      <w:r w:rsidRPr="00A452E1">
        <w:rPr>
          <w:lang w:val="it-IT"/>
        </w:rPr>
        <w:t>_____</w:t>
      </w:r>
    </w:p>
    <w:p w14:paraId="0C7C987D" w14:textId="77777777" w:rsidR="0062195E" w:rsidRDefault="00685431" w:rsidP="0054697C">
      <w:pPr>
        <w:pStyle w:val="sche3"/>
        <w:spacing w:after="120" w:line="360" w:lineRule="auto"/>
        <w:rPr>
          <w:lang w:val="it-IT"/>
        </w:rPr>
      </w:pPr>
      <w:r>
        <w:rPr>
          <w:lang w:val="it-IT"/>
        </w:rPr>
        <w:t>Codice fiscale ___________________________ nella sua qualità di _____</w:t>
      </w:r>
      <w:r w:rsidRPr="00A452E1">
        <w:rPr>
          <w:lang w:val="it-IT"/>
        </w:rPr>
        <w:t>_________________________</w:t>
      </w:r>
      <w:r w:rsidR="0062195E">
        <w:rPr>
          <w:lang w:val="it-IT"/>
        </w:rPr>
        <w:t>______</w:t>
      </w:r>
      <w:r w:rsidRPr="00A452E1">
        <w:rPr>
          <w:lang w:val="it-IT"/>
        </w:rPr>
        <w:t>________</w:t>
      </w:r>
    </w:p>
    <w:p w14:paraId="22F297E7" w14:textId="77777777" w:rsidR="0062195E" w:rsidRPr="00A452E1" w:rsidRDefault="0062195E" w:rsidP="0054697C">
      <w:pPr>
        <w:pStyle w:val="sche3"/>
        <w:spacing w:after="120" w:line="360" w:lineRule="auto"/>
        <w:rPr>
          <w:lang w:val="it-IT"/>
        </w:rPr>
      </w:pPr>
      <w:r w:rsidRPr="00A452E1">
        <w:rPr>
          <w:lang w:val="it-IT"/>
        </w:rPr>
        <w:t>dell’operatore economico ___________________________</w:t>
      </w:r>
      <w:r>
        <w:rPr>
          <w:lang w:val="it-IT"/>
        </w:rPr>
        <w:t>___________________________</w:t>
      </w:r>
      <w:r w:rsidRPr="00A452E1">
        <w:rPr>
          <w:lang w:val="it-IT"/>
        </w:rPr>
        <w:t>________</w:t>
      </w:r>
      <w:r>
        <w:rPr>
          <w:lang w:val="it-IT"/>
        </w:rPr>
        <w:t>__</w:t>
      </w:r>
      <w:r w:rsidRPr="00A452E1">
        <w:rPr>
          <w:lang w:val="it-IT"/>
        </w:rPr>
        <w:t>______________</w:t>
      </w:r>
    </w:p>
    <w:p w14:paraId="4FBA3E00" w14:textId="191D6EE8" w:rsidR="0062195E" w:rsidRDefault="002978F8" w:rsidP="0054697C">
      <w:pPr>
        <w:pStyle w:val="sche3"/>
        <w:tabs>
          <w:tab w:val="left" w:pos="426"/>
        </w:tabs>
        <w:spacing w:line="360" w:lineRule="auto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1F955" wp14:editId="5067B2C4">
                <wp:simplePos x="0" y="0"/>
                <wp:positionH relativeFrom="column">
                  <wp:posOffset>1189355</wp:posOffset>
                </wp:positionH>
                <wp:positionV relativeFrom="paragraph">
                  <wp:posOffset>15240</wp:posOffset>
                </wp:positionV>
                <wp:extent cx="114300" cy="129540"/>
                <wp:effectExtent l="5715" t="13335" r="13335" b="95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56541" id="Rectangle 4" o:spid="_x0000_s1026" style="position:absolute;margin-left:93.65pt;margin-top:1.2pt;width:9pt;height:1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uJIAIAADsEAAAOAAAAZHJzL2Uyb0RvYy54bWysU9tuEzEQfUfiHyy/k72QQLPKpqpSgpAK&#10;VBQ+wPF6sxZejxk72YSv79ibhhR4QvjB8njGx2fOzCyuD71he4Veg615Mck5U1ZCo+225t++rl9d&#10;ceaDsI0wYFXNj8rz6+XLF4vBVaqEDkyjkBGI9dXgat6F4Kos87JTvfATcMqSswXsRSATt1mDYiD0&#10;3mRlnr/JBsDGIUjlPd3ejk6+TPhtq2T43LZeBWZqTtxC2jHtm7hny4Wotihcp+WJhvgHFr3Qlj49&#10;Q92KINgO9R9QvZYIHtowkdBn0LZaqpQDZVPkv2Xz0AmnUi4kjndnmfz/g5Wf9vfIdFPzkjMreirR&#10;FxJN2K1RbBrlGZyvKOrB3WNM0Ls7kN89s7DqKErdIMLQKdEQqSLGZ88eRMPTU7YZPkJD6GIXICl1&#10;aLGPgKQBO6SCHM8FUYfAJF0WxfR1TmWT5CrK+WyaCpaJ6umxQx/eK+hZPNQciXoCF/s7HyIZUT2F&#10;JPJgdLPWxiQDt5uVQbYX1BvrtBJ/yvEyzFg21Hw+K2cJ+ZnPX0Lkaf0NoteBmtzovuZX5yBRRdXe&#10;2Sa1YBDajGeibOxJxqjcWIENNEdSEWHsYJo4OnSAPzkbqHtr7n/sBCrOzAdLlZgXU9KKhWRMZ29L&#10;MvDSs7n0CCsJquaBs/G4CuOI7BzqbUc/FSl3CzdUvVYnZWNlR1YnstShSfDTNMURuLRT1K+ZXz4C&#10;AAD//wMAUEsDBBQABgAIAAAAIQCdjzKz3QAAAAgBAAAPAAAAZHJzL2Rvd25yZXYueG1sTI/NTsMw&#10;EITvSLyDtUjcqIPLTxriVAhUJI5teuHmxNskEK+j2GkDT89yKrf9NKPZmXw9u14ccQydJw23iwQE&#10;Uu1tR42Gfbm5SUGEaMia3hNq+MYA6+LyIjeZ9Sfa4nEXG8EhFDKjoY1xyKQMdYvOhIUfkFg7+NGZ&#10;yDg20o7mxOGulypJHqQzHfGH1gz40mL9tZuchqpTe/OzLd8St9os4/tcfk4fr1pfX83PTyAizvFs&#10;hr/6XB0K7lT5iWwQPXP6uGSrBnUHgnWV3DNXfKgUZJHL/wOKXwAAAP//AwBQSwECLQAUAAYACAAA&#10;ACEAtoM4kv4AAADhAQAAEwAAAAAAAAAAAAAAAAAAAAAAW0NvbnRlbnRfVHlwZXNdLnhtbFBLAQIt&#10;ABQABgAIAAAAIQA4/SH/1gAAAJQBAAALAAAAAAAAAAAAAAAAAC8BAABfcmVscy8ucmVsc1BLAQIt&#10;ABQABgAIAAAAIQCiHRuJIAIAADsEAAAOAAAAAAAAAAAAAAAAAC4CAABkcnMvZTJvRG9jLnhtbFBL&#10;AQItABQABgAIAAAAIQCdjzKz3QAAAAgBAAAPAAAAAAAAAAAAAAAAAHoEAABkcnMvZG93bnJldi54&#10;bWxQSwUGAAAAAAQABADzAAAAhAUAAAAA&#10;"/>
            </w:pict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971FA6" wp14:editId="3FF3F4C6">
                <wp:simplePos x="0" y="0"/>
                <wp:positionH relativeFrom="column">
                  <wp:posOffset>92075</wp:posOffset>
                </wp:positionH>
                <wp:positionV relativeFrom="paragraph">
                  <wp:posOffset>5715</wp:posOffset>
                </wp:positionV>
                <wp:extent cx="114300" cy="129540"/>
                <wp:effectExtent l="13335" t="13335" r="5715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F50DB" id="Rectangle 3" o:spid="_x0000_s1026" style="position:absolute;margin-left:7.25pt;margin-top:.45pt;width:9pt;height:10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SpIAIAADsEAAAOAAAAZHJzL2Uyb0RvYy54bWysU8GO0zAQvSPxD5bvNEm3hW3UdLXqUoS0&#10;wIqFD5g6TmLh2GbsNi1fz9jpli5wQuRgeTLj5zfvjZc3h16zvUSvrKl4Mck5k0bYWpm24l+/bF5d&#10;c+YDmBq0NbLiR+n5zerli+XgSjm1ndW1REYgxpeDq3gXgiuzzItO9uAn1klDycZiD4FCbLMaYSD0&#10;XmfTPH+dDRZrh1ZI7+nv3Zjkq4TfNFKET03jZWC64sQtpBXTuo1rtlpC2SK4TokTDfgHFj0oQ5ee&#10;oe4gANuh+gOqVwKtt02YCNtntmmUkKkH6qbIf+vmsQMnUy8kjndnmfz/gxUf9w/IVE3ecWagJ4s+&#10;k2hgWi3ZVZRncL6kqkf3gLFB7+6t+OaZseuOquQtoh06CTWRKmJ99uxADDwdZdvhg60JHXbBJqUO&#10;DfYRkDRgh2TI8WyIPAQm6GdRzK5ysk1Qqpgu5rNkWAbl02GHPryTtmdxU3Ek6gkc9vc+RDJQPpUk&#10;8lareqO0TgG227VGtgeajU36En/q8bJMGzZUfDGfzhPys5y/hMjT9zeIXgUacq36il+fi6CMqr01&#10;dRrBAEqPe6KszUnGqNzowNbWR1IR7TjB9OJo01n8wdlA01tx/30HKDnT7w05sShmpBULKZjN30wp&#10;wMvM9jIDRhBUxQNn43Ydxieyc6jajm4qUu/G3pJ7jUrKRmdHVieyNKFJ8NNrik/gMk5Vv9786icA&#10;AAD//wMAUEsDBBQABgAIAAAAIQA+zGgC2QAAAAUBAAAPAAAAZHJzL2Rvd25yZXYueG1sTI5BT4NA&#10;EIXvJv6HzZh4s0tBjaUsjdHUxGNLL94GGIHKzhJ2adFf73iyxy/v5b0v28y2VycafefYwHIRgSKu&#10;XN1xY+BQbO+eQPmAXGPvmAx8k4dNfn2VYVq7M+/otA+NkhH2KRpoQxhSrX3VkkW/cAOxZJ9utBgE&#10;x0bXI55l3PY6jqJHbbFjeWhxoJeWqq/9ZA2UXXzAn13xFtnVNgnvc3GcPl6Nub2Zn9egAs3hvwx/&#10;+qIOuTiVbuLaq174/kGaBlagJE1iodJAvExA55m+tM9/AQAA//8DAFBLAQItABQABgAIAAAAIQC2&#10;gziS/gAAAOEBAAATAAAAAAAAAAAAAAAAAAAAAABbQ29udGVudF9UeXBlc10ueG1sUEsBAi0AFAAG&#10;AAgAAAAhADj9If/WAAAAlAEAAAsAAAAAAAAAAAAAAAAALwEAAF9yZWxzLy5yZWxzUEsBAi0AFAAG&#10;AAgAAAAhAHFgxKkgAgAAOwQAAA4AAAAAAAAAAAAAAAAALgIAAGRycy9lMm9Eb2MueG1sUEsBAi0A&#10;FAAGAAgAAAAhAD7MaALZAAAABQEAAA8AAAAAAAAAAAAAAAAAegQAAGRycy9kb3ducmV2LnhtbFBL&#10;BQYAAAAABAAEAPMAAACABQAAAAA=&#10;"/>
            </w:pict>
          </mc:Fallback>
        </mc:AlternateContent>
      </w:r>
      <w:r w:rsidR="0062195E">
        <w:rPr>
          <w:lang w:val="it-IT"/>
        </w:rPr>
        <w:tab/>
        <w:t>In carica</w:t>
      </w:r>
      <w:r w:rsidR="007A3AFD">
        <w:rPr>
          <w:lang w:val="it-IT"/>
        </w:rPr>
        <w:t xml:space="preserve">                     C</w:t>
      </w:r>
      <w:r w:rsidR="0062195E">
        <w:rPr>
          <w:lang w:val="it-IT"/>
        </w:rPr>
        <w:t>essato dalla carica       (</w:t>
      </w:r>
      <w:r w:rsidR="0062195E" w:rsidRPr="0062195E">
        <w:rPr>
          <w:b/>
          <w:i/>
          <w:sz w:val="18"/>
          <w:szCs w:val="18"/>
          <w:lang w:val="it-IT"/>
        </w:rPr>
        <w:t>barrare una delle due opzioni</w:t>
      </w:r>
      <w:r w:rsidR="0062195E">
        <w:rPr>
          <w:lang w:val="it-IT"/>
        </w:rPr>
        <w:t>)</w:t>
      </w:r>
    </w:p>
    <w:p w14:paraId="36E971F9" w14:textId="77777777" w:rsidR="006C7572" w:rsidRPr="00B24760" w:rsidRDefault="006C7572" w:rsidP="0054697C">
      <w:pPr>
        <w:rPr>
          <w:rFonts w:ascii="Arial" w:hAnsi="Arial"/>
          <w:sz w:val="16"/>
          <w:szCs w:val="16"/>
        </w:rPr>
      </w:pPr>
    </w:p>
    <w:p w14:paraId="34C62D7B" w14:textId="33AF0E38" w:rsidR="00564C9B" w:rsidRDefault="00564C9B" w:rsidP="0054697C">
      <w:pPr>
        <w:pStyle w:val="Corpotesto"/>
        <w:jc w:val="both"/>
        <w:rPr>
          <w:b w:val="0"/>
          <w:sz w:val="20"/>
          <w:szCs w:val="20"/>
        </w:rPr>
      </w:pPr>
      <w:r w:rsidRPr="00354A52">
        <w:rPr>
          <w:b w:val="0"/>
          <w:sz w:val="20"/>
          <w:szCs w:val="20"/>
        </w:rPr>
        <w:t>consapevole delle sanzioni penali, nel caso di dichiarazioni non veritiere, di</w:t>
      </w:r>
      <w:r w:rsidR="00E7301E" w:rsidRPr="00354A52">
        <w:rPr>
          <w:b w:val="0"/>
          <w:sz w:val="20"/>
          <w:szCs w:val="20"/>
        </w:rPr>
        <w:t xml:space="preserve"> formazione o uso di atti falsi</w:t>
      </w:r>
      <w:r w:rsidRPr="00354A52">
        <w:rPr>
          <w:b w:val="0"/>
          <w:sz w:val="20"/>
          <w:szCs w:val="20"/>
        </w:rPr>
        <w:t xml:space="preserve">, richiamate dall’art. 76 del D.P.R. </w:t>
      </w:r>
      <w:r w:rsidR="002978F8">
        <w:rPr>
          <w:b w:val="0"/>
          <w:sz w:val="20"/>
          <w:szCs w:val="20"/>
        </w:rPr>
        <w:t xml:space="preserve">n. </w:t>
      </w:r>
      <w:r w:rsidRPr="00354A52">
        <w:rPr>
          <w:b w:val="0"/>
          <w:sz w:val="20"/>
          <w:szCs w:val="20"/>
        </w:rPr>
        <w:t>445</w:t>
      </w:r>
      <w:r w:rsidR="000A1188">
        <w:rPr>
          <w:b w:val="0"/>
          <w:sz w:val="20"/>
          <w:szCs w:val="20"/>
        </w:rPr>
        <w:t>/</w:t>
      </w:r>
      <w:r w:rsidRPr="00354A52">
        <w:rPr>
          <w:b w:val="0"/>
          <w:sz w:val="20"/>
          <w:szCs w:val="20"/>
        </w:rPr>
        <w:t>2000</w:t>
      </w:r>
      <w:r w:rsidR="000A1188">
        <w:rPr>
          <w:b w:val="0"/>
          <w:sz w:val="20"/>
          <w:szCs w:val="20"/>
        </w:rPr>
        <w:t>,</w:t>
      </w:r>
    </w:p>
    <w:p w14:paraId="31CBA139" w14:textId="77777777" w:rsidR="006A4A15" w:rsidRPr="00354A52" w:rsidRDefault="006A4A15" w:rsidP="0054697C">
      <w:pPr>
        <w:pStyle w:val="Corpotesto"/>
        <w:jc w:val="both"/>
        <w:rPr>
          <w:b w:val="0"/>
          <w:sz w:val="20"/>
          <w:szCs w:val="20"/>
        </w:rPr>
      </w:pPr>
    </w:p>
    <w:p w14:paraId="6BF4E3DE" w14:textId="77777777" w:rsidR="000D450F" w:rsidRPr="00354A52" w:rsidRDefault="00354A52" w:rsidP="0054697C">
      <w:pPr>
        <w:jc w:val="center"/>
        <w:rPr>
          <w:b/>
          <w:sz w:val="20"/>
          <w:szCs w:val="20"/>
        </w:rPr>
      </w:pPr>
      <w:r w:rsidRPr="00354A52">
        <w:rPr>
          <w:b/>
          <w:sz w:val="20"/>
          <w:szCs w:val="20"/>
        </w:rPr>
        <w:t>DICHIARA</w:t>
      </w:r>
    </w:p>
    <w:p w14:paraId="2CD6A586" w14:textId="77777777" w:rsidR="002D72C0" w:rsidRDefault="002D72C0" w:rsidP="0054697C">
      <w:pPr>
        <w:jc w:val="both"/>
        <w:rPr>
          <w:rFonts w:ascii="Arial" w:hAnsi="Arial"/>
          <w:sz w:val="16"/>
          <w:szCs w:val="16"/>
        </w:rPr>
      </w:pPr>
    </w:p>
    <w:p w14:paraId="4198D27B" w14:textId="2E9A6280" w:rsidR="00354A52" w:rsidRPr="00354A52" w:rsidRDefault="00354A52" w:rsidP="0054697C">
      <w:pPr>
        <w:widowControl w:val="0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sz w:val="20"/>
          <w:szCs w:val="20"/>
        </w:rPr>
      </w:pPr>
      <w:r>
        <w:rPr>
          <w:sz w:val="20"/>
        </w:rPr>
        <w:t>che non sussistono cause di esclusione dalla partecipazione alle procedure di affidamento previste dagli artt. 94 e 95 del D.Lgs. n. 36/2023, ed in particolare:</w:t>
      </w:r>
    </w:p>
    <w:p w14:paraId="1ECF997E" w14:textId="4D8E070D" w:rsidR="00354A52" w:rsidRPr="00354A52" w:rsidRDefault="00354A52" w:rsidP="0054697C">
      <w:pPr>
        <w:widowControl w:val="0"/>
        <w:numPr>
          <w:ilvl w:val="1"/>
          <w:numId w:val="8"/>
        </w:numPr>
        <w:tabs>
          <w:tab w:val="left" w:pos="-75"/>
        </w:tabs>
        <w:ind w:left="709" w:hanging="425"/>
        <w:jc w:val="both"/>
        <w:rPr>
          <w:sz w:val="20"/>
          <w:szCs w:val="20"/>
          <w:u w:val="single"/>
        </w:rPr>
      </w:pPr>
      <w:r>
        <w:rPr>
          <w:sz w:val="20"/>
        </w:rPr>
        <w:t>di non avere subito condanna con sentenza definitiva o decreto penale di condanna divenuto irrevocabile per uno dei reati di cui all’art. 94, comma 1, del D.Lgs. n. 36/2023:</w:t>
      </w:r>
    </w:p>
    <w:p w14:paraId="1D404454" w14:textId="772CA89F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delitti, consumati o tentati, di cui agli art</w:t>
      </w:r>
      <w:r w:rsidR="000A1188">
        <w:rPr>
          <w:sz w:val="20"/>
          <w:szCs w:val="20"/>
        </w:rPr>
        <w:t xml:space="preserve">t. </w:t>
      </w:r>
      <w:r w:rsidRPr="00354A52">
        <w:rPr>
          <w:sz w:val="20"/>
          <w:szCs w:val="20"/>
        </w:rPr>
        <w:t>416, 416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 xml:space="preserve"> </w:t>
      </w:r>
      <w:r w:rsidR="000A1188">
        <w:rPr>
          <w:sz w:val="20"/>
          <w:szCs w:val="20"/>
        </w:rPr>
        <w:t>c.p.</w:t>
      </w:r>
      <w:r w:rsidRPr="00354A52">
        <w:rPr>
          <w:sz w:val="20"/>
          <w:szCs w:val="20"/>
        </w:rPr>
        <w:t xml:space="preserve"> ovvero delitti commessi avvalendosi delle condizioni previste dal predetto art</w:t>
      </w:r>
      <w:r w:rsidR="00774FB0">
        <w:rPr>
          <w:sz w:val="20"/>
          <w:szCs w:val="20"/>
        </w:rPr>
        <w:t>.</w:t>
      </w:r>
      <w:r w:rsidRPr="00354A52">
        <w:rPr>
          <w:sz w:val="20"/>
          <w:szCs w:val="20"/>
        </w:rPr>
        <w:t xml:space="preserve"> 416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 xml:space="preserve"> </w:t>
      </w:r>
      <w:r w:rsidR="00774FB0">
        <w:rPr>
          <w:sz w:val="20"/>
          <w:szCs w:val="20"/>
        </w:rPr>
        <w:t xml:space="preserve">c.p. </w:t>
      </w:r>
      <w:r w:rsidRPr="00354A52">
        <w:rPr>
          <w:sz w:val="20"/>
          <w:szCs w:val="20"/>
        </w:rPr>
        <w:t>ovvero al fine di agevolare l’attività delle associazioni previste dallo stesso articolo, nonché per i delitti, consumati o tentati, previsti dall’art</w:t>
      </w:r>
      <w:r w:rsidR="00774FB0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 xml:space="preserve">74 del </w:t>
      </w:r>
      <w:r w:rsidR="00774FB0">
        <w:rPr>
          <w:sz w:val="20"/>
          <w:szCs w:val="20"/>
        </w:rPr>
        <w:t>D.P.R. n. 309/1990</w:t>
      </w:r>
      <w:r w:rsidRPr="00354A52">
        <w:rPr>
          <w:sz w:val="20"/>
          <w:szCs w:val="20"/>
        </w:rPr>
        <w:t>, dall’art</w:t>
      </w:r>
      <w:r w:rsidR="00774FB0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>291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quater</w:t>
      </w:r>
      <w:r w:rsidRPr="00354A52">
        <w:rPr>
          <w:sz w:val="20"/>
          <w:szCs w:val="20"/>
        </w:rPr>
        <w:t xml:space="preserve"> del </w:t>
      </w:r>
      <w:r w:rsidR="00774FB0">
        <w:rPr>
          <w:sz w:val="20"/>
          <w:szCs w:val="20"/>
        </w:rPr>
        <w:t xml:space="preserve">D.P.R. n. 43/1973 </w:t>
      </w:r>
      <w:r w:rsidRPr="00354A52">
        <w:rPr>
          <w:sz w:val="20"/>
          <w:szCs w:val="20"/>
        </w:rPr>
        <w:t>e dall’art</w:t>
      </w:r>
      <w:r w:rsidR="00774FB0">
        <w:rPr>
          <w:sz w:val="20"/>
          <w:szCs w:val="20"/>
        </w:rPr>
        <w:t>. 2</w:t>
      </w:r>
      <w:r w:rsidRPr="00354A52">
        <w:rPr>
          <w:sz w:val="20"/>
          <w:szCs w:val="20"/>
        </w:rPr>
        <w:t xml:space="preserve">60 del </w:t>
      </w:r>
      <w:proofErr w:type="spellStart"/>
      <w:r w:rsidR="00774FB0">
        <w:rPr>
          <w:sz w:val="20"/>
          <w:szCs w:val="20"/>
        </w:rPr>
        <w:t>D.Lgs.</w:t>
      </w:r>
      <w:proofErr w:type="spellEnd"/>
      <w:r w:rsidR="00774FB0">
        <w:rPr>
          <w:sz w:val="20"/>
          <w:szCs w:val="20"/>
        </w:rPr>
        <w:t xml:space="preserve"> n. 152/2006</w:t>
      </w:r>
      <w:r w:rsidRPr="00354A52">
        <w:rPr>
          <w:sz w:val="20"/>
          <w:szCs w:val="20"/>
        </w:rPr>
        <w:t>, in quanto riconducibili alla partecipazione a un’organizzazione criminale, quale definita all’art</w:t>
      </w:r>
      <w:r w:rsidR="00774FB0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 xml:space="preserve">2 della </w:t>
      </w:r>
      <w:r w:rsidR="007E420F">
        <w:rPr>
          <w:sz w:val="20"/>
          <w:szCs w:val="20"/>
        </w:rPr>
        <w:t>D</w:t>
      </w:r>
      <w:r w:rsidRPr="00354A52">
        <w:rPr>
          <w:sz w:val="20"/>
          <w:szCs w:val="20"/>
        </w:rPr>
        <w:t>ecisione quadro 2008/841/GAI del Consiglio;</w:t>
      </w:r>
    </w:p>
    <w:p w14:paraId="4589FDEB" w14:textId="12DB622F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delitti, consumati o tentati, di cui agli art</w:t>
      </w:r>
      <w:r w:rsidR="007E420F">
        <w:rPr>
          <w:sz w:val="20"/>
          <w:szCs w:val="20"/>
        </w:rPr>
        <w:t xml:space="preserve">t. </w:t>
      </w:r>
      <w:r w:rsidRPr="00354A52">
        <w:rPr>
          <w:sz w:val="20"/>
          <w:szCs w:val="20"/>
        </w:rPr>
        <w:t>317, 318, 319, 319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ter</w:t>
      </w:r>
      <w:r w:rsidRPr="00354A52">
        <w:rPr>
          <w:sz w:val="20"/>
          <w:szCs w:val="20"/>
        </w:rPr>
        <w:t>, 319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quater</w:t>
      </w:r>
      <w:r w:rsidRPr="00354A52">
        <w:rPr>
          <w:sz w:val="20"/>
          <w:szCs w:val="20"/>
        </w:rPr>
        <w:t>, 320, 321, 322, 322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>, 346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>, 353, 353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 xml:space="preserve">, 354, 355 e 356 </w:t>
      </w:r>
      <w:r w:rsidR="007E420F">
        <w:rPr>
          <w:sz w:val="20"/>
          <w:szCs w:val="20"/>
        </w:rPr>
        <w:t>c.p.</w:t>
      </w:r>
      <w:r w:rsidRPr="00354A52">
        <w:rPr>
          <w:sz w:val="20"/>
          <w:szCs w:val="20"/>
        </w:rPr>
        <w:t xml:space="preserve"> nonché all’art</w:t>
      </w:r>
      <w:r w:rsidR="007E420F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 xml:space="preserve">2635 </w:t>
      </w:r>
      <w:r w:rsidR="007E420F">
        <w:rPr>
          <w:sz w:val="20"/>
          <w:szCs w:val="20"/>
        </w:rPr>
        <w:t>c.c.</w:t>
      </w:r>
      <w:r w:rsidRPr="00354A52">
        <w:rPr>
          <w:sz w:val="20"/>
          <w:szCs w:val="20"/>
        </w:rPr>
        <w:t>;</w:t>
      </w:r>
    </w:p>
    <w:p w14:paraId="59DEEB13" w14:textId="1C2F9E93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frode ai sensi dell’art</w:t>
      </w:r>
      <w:r w:rsidR="007E420F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>1 della convenzione relativa alla tutela degli interessi finanziari delle Comunità europee;</w:t>
      </w:r>
    </w:p>
    <w:p w14:paraId="57ED1569" w14:textId="77777777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delitti, consumati o tentati, commessi con finalità di terrorismo, anche internazionale, e di eversione dell’ordine costituzionale reati terroristici o reati connessi alle attività terroristiche;</w:t>
      </w:r>
    </w:p>
    <w:p w14:paraId="3D5B515C" w14:textId="2F415795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delitti di cui agli art</w:t>
      </w:r>
      <w:r w:rsidR="007E420F">
        <w:rPr>
          <w:sz w:val="20"/>
          <w:szCs w:val="20"/>
        </w:rPr>
        <w:t xml:space="preserve">t. </w:t>
      </w:r>
      <w:r w:rsidRPr="00354A52">
        <w:rPr>
          <w:sz w:val="20"/>
          <w:szCs w:val="20"/>
        </w:rPr>
        <w:t>648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bis</w:t>
      </w:r>
      <w:r w:rsidRPr="00354A52">
        <w:rPr>
          <w:sz w:val="20"/>
          <w:szCs w:val="20"/>
        </w:rPr>
        <w:t>, 648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ter</w:t>
      </w:r>
      <w:r w:rsidRPr="00354A52">
        <w:rPr>
          <w:sz w:val="20"/>
          <w:szCs w:val="20"/>
        </w:rPr>
        <w:t xml:space="preserve"> e 648</w:t>
      </w:r>
      <w:r w:rsidR="00D07F8A">
        <w:rPr>
          <w:sz w:val="20"/>
          <w:szCs w:val="20"/>
        </w:rPr>
        <w:t>-</w:t>
      </w:r>
      <w:r w:rsidRPr="00D07F8A">
        <w:rPr>
          <w:i/>
          <w:iCs/>
          <w:sz w:val="20"/>
          <w:szCs w:val="20"/>
        </w:rPr>
        <w:t>ter</w:t>
      </w:r>
      <w:r w:rsidRPr="00354A52">
        <w:rPr>
          <w:sz w:val="20"/>
          <w:szCs w:val="20"/>
        </w:rPr>
        <w:t xml:space="preserve">.1 </w:t>
      </w:r>
      <w:r w:rsidR="007E420F">
        <w:rPr>
          <w:sz w:val="20"/>
          <w:szCs w:val="20"/>
        </w:rPr>
        <w:t>c.p.</w:t>
      </w:r>
      <w:r w:rsidRPr="00354A52">
        <w:rPr>
          <w:sz w:val="20"/>
          <w:szCs w:val="20"/>
        </w:rPr>
        <w:t>, riciclaggio di proventi di attività criminose o finanziamento del terrorismo, quali definiti all’art</w:t>
      </w:r>
      <w:r w:rsidR="007E420F">
        <w:rPr>
          <w:sz w:val="20"/>
          <w:szCs w:val="20"/>
        </w:rPr>
        <w:t xml:space="preserve">. </w:t>
      </w:r>
      <w:r w:rsidRPr="00354A52">
        <w:rPr>
          <w:sz w:val="20"/>
          <w:szCs w:val="20"/>
        </w:rPr>
        <w:t xml:space="preserve">1 del </w:t>
      </w:r>
      <w:proofErr w:type="spellStart"/>
      <w:r w:rsidR="007E420F">
        <w:rPr>
          <w:sz w:val="20"/>
          <w:szCs w:val="20"/>
        </w:rPr>
        <w:t>D.Lgs.</w:t>
      </w:r>
      <w:proofErr w:type="spellEnd"/>
      <w:r w:rsidR="007E420F">
        <w:rPr>
          <w:sz w:val="20"/>
          <w:szCs w:val="20"/>
        </w:rPr>
        <w:t xml:space="preserve"> n. 109/2007</w:t>
      </w:r>
      <w:r w:rsidRPr="00354A52">
        <w:rPr>
          <w:sz w:val="20"/>
          <w:szCs w:val="20"/>
        </w:rPr>
        <w:t>;</w:t>
      </w:r>
    </w:p>
    <w:p w14:paraId="734D05B1" w14:textId="2976ADEE" w:rsidR="00354A52" w:rsidRPr="007E420F" w:rsidRDefault="00354A52" w:rsidP="00C22567">
      <w:pPr>
        <w:numPr>
          <w:ilvl w:val="1"/>
          <w:numId w:val="3"/>
        </w:numPr>
        <w:tabs>
          <w:tab w:val="left" w:pos="993"/>
          <w:tab w:val="left" w:pos="9356"/>
        </w:tabs>
        <w:suppressAutoHyphens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 xml:space="preserve">sfruttamento del lavoro minorile e altre forme di tratta di esseri umani definite con il </w:t>
      </w:r>
      <w:proofErr w:type="spellStart"/>
      <w:r w:rsidR="007E420F">
        <w:rPr>
          <w:sz w:val="20"/>
          <w:szCs w:val="20"/>
        </w:rPr>
        <w:t>D.Lgs.</w:t>
      </w:r>
      <w:proofErr w:type="spellEnd"/>
      <w:r w:rsidR="007E420F">
        <w:rPr>
          <w:sz w:val="20"/>
          <w:szCs w:val="20"/>
        </w:rPr>
        <w:t xml:space="preserve"> n. 24/2014;</w:t>
      </w:r>
    </w:p>
    <w:p w14:paraId="6CE05E3F" w14:textId="7D3EB3CC" w:rsidR="00354A52" w:rsidRPr="00354A52" w:rsidRDefault="00354A52" w:rsidP="00C64441">
      <w:pPr>
        <w:numPr>
          <w:ilvl w:val="1"/>
          <w:numId w:val="3"/>
        </w:numPr>
        <w:tabs>
          <w:tab w:val="clear" w:pos="1440"/>
        </w:tabs>
        <w:suppressAutoHyphens/>
        <w:spacing w:after="120"/>
        <w:ind w:left="993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ogni altro delitto da cui derivi, quale pena accessoria, l</w:t>
      </w:r>
      <w:r w:rsidR="00D07F8A">
        <w:rPr>
          <w:sz w:val="20"/>
          <w:szCs w:val="20"/>
        </w:rPr>
        <w:t>’</w:t>
      </w:r>
      <w:r w:rsidRPr="00354A52">
        <w:rPr>
          <w:sz w:val="20"/>
          <w:szCs w:val="20"/>
        </w:rPr>
        <w:t>incapacità di contrattare con la pubblica amministrazione;</w:t>
      </w:r>
    </w:p>
    <w:p w14:paraId="768C75F8" w14:textId="77777777" w:rsidR="00354A52" w:rsidRPr="00354A52" w:rsidRDefault="00354A52" w:rsidP="00C64441">
      <w:pPr>
        <w:spacing w:after="120"/>
        <w:ind w:left="993" w:hanging="709"/>
        <w:jc w:val="both"/>
        <w:rPr>
          <w:b/>
          <w:sz w:val="22"/>
        </w:rPr>
      </w:pPr>
      <w:r w:rsidRPr="00354A52">
        <w:rPr>
          <w:b/>
          <w:sz w:val="22"/>
        </w:rPr>
        <w:t>oppure</w:t>
      </w:r>
    </w:p>
    <w:p w14:paraId="05969845" w14:textId="6FF6C3CC" w:rsidR="00354A52" w:rsidRPr="00354A52" w:rsidRDefault="00354A52" w:rsidP="00C64441">
      <w:pPr>
        <w:widowControl w:val="0"/>
        <w:numPr>
          <w:ilvl w:val="1"/>
          <w:numId w:val="8"/>
        </w:numPr>
        <w:spacing w:after="120"/>
        <w:ind w:left="709" w:hanging="425"/>
        <w:jc w:val="both"/>
        <w:rPr>
          <w:sz w:val="20"/>
          <w:szCs w:val="20"/>
        </w:rPr>
      </w:pPr>
      <w:r>
        <w:rPr>
          <w:sz w:val="20"/>
        </w:rPr>
        <w:t>che sono intervenute le seguenti condanne rilevanti ai sensi dell’art. 94, comma 1, del D.Lgs. n. 36/2023, ivi comprese quelle per le quali il dichiarante abbia beneficiato della non menzione:</w:t>
      </w:r>
    </w:p>
    <w:p w14:paraId="7D5C3534" w14:textId="77777777" w:rsidR="00354A52" w:rsidRPr="00354A52" w:rsidRDefault="00354A52" w:rsidP="00C64441">
      <w:pPr>
        <w:widowControl w:val="0"/>
        <w:spacing w:after="120"/>
        <w:ind w:left="709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_____________________________________________________________________</w:t>
      </w:r>
      <w:r w:rsidR="00CC53AF">
        <w:rPr>
          <w:sz w:val="20"/>
          <w:szCs w:val="20"/>
        </w:rPr>
        <w:t>____</w:t>
      </w:r>
      <w:r w:rsidRPr="00354A52">
        <w:rPr>
          <w:sz w:val="20"/>
          <w:szCs w:val="20"/>
        </w:rPr>
        <w:t>__</w:t>
      </w:r>
      <w:r w:rsidR="00682ABB">
        <w:rPr>
          <w:sz w:val="20"/>
          <w:szCs w:val="20"/>
        </w:rPr>
        <w:t>_____</w:t>
      </w:r>
      <w:r w:rsidRPr="00354A52">
        <w:rPr>
          <w:sz w:val="20"/>
          <w:szCs w:val="20"/>
        </w:rPr>
        <w:t>______________</w:t>
      </w:r>
    </w:p>
    <w:p w14:paraId="5571F730" w14:textId="77777777" w:rsidR="00354A52" w:rsidRDefault="00354A52" w:rsidP="00C64441">
      <w:pPr>
        <w:widowControl w:val="0"/>
        <w:spacing w:after="120"/>
        <w:ind w:left="709"/>
        <w:jc w:val="both"/>
        <w:rPr>
          <w:sz w:val="20"/>
          <w:szCs w:val="20"/>
        </w:rPr>
      </w:pPr>
      <w:r w:rsidRPr="00354A52">
        <w:rPr>
          <w:sz w:val="20"/>
          <w:szCs w:val="20"/>
        </w:rPr>
        <w:t>_________________________________________________________________</w:t>
      </w:r>
      <w:r w:rsidR="00CC53AF">
        <w:rPr>
          <w:sz w:val="20"/>
          <w:szCs w:val="20"/>
        </w:rPr>
        <w:t>____</w:t>
      </w:r>
      <w:r w:rsidRPr="00354A52">
        <w:rPr>
          <w:sz w:val="20"/>
          <w:szCs w:val="20"/>
        </w:rPr>
        <w:t>___________</w:t>
      </w:r>
      <w:r w:rsidR="00682ABB">
        <w:rPr>
          <w:sz w:val="20"/>
          <w:szCs w:val="20"/>
        </w:rPr>
        <w:t>_____</w:t>
      </w:r>
      <w:r w:rsidRPr="00354A52">
        <w:rPr>
          <w:sz w:val="20"/>
          <w:szCs w:val="20"/>
        </w:rPr>
        <w:t>_________</w:t>
      </w:r>
    </w:p>
    <w:p w14:paraId="1024CA7A" w14:textId="77777777" w:rsidR="00CC53AF" w:rsidRDefault="00CC53AF" w:rsidP="00C64441">
      <w:pPr>
        <w:widowControl w:val="0"/>
        <w:spacing w:after="12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che non costituiscono cause di esclusione per i seguenti motivi: __________________________________</w:t>
      </w:r>
      <w:r w:rsidR="00682ABB">
        <w:rPr>
          <w:sz w:val="20"/>
          <w:szCs w:val="20"/>
        </w:rPr>
        <w:t>_____</w:t>
      </w:r>
      <w:r>
        <w:rPr>
          <w:sz w:val="20"/>
          <w:szCs w:val="20"/>
        </w:rPr>
        <w:t>____</w:t>
      </w:r>
    </w:p>
    <w:p w14:paraId="6E785C38" w14:textId="77777777" w:rsidR="00CC53AF" w:rsidRPr="00354A52" w:rsidRDefault="00CC53AF" w:rsidP="00C64441">
      <w:pPr>
        <w:widowControl w:val="0"/>
        <w:spacing w:after="12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  <w:r w:rsidR="00682ABB">
        <w:rPr>
          <w:sz w:val="20"/>
          <w:szCs w:val="20"/>
        </w:rPr>
        <w:t>_____</w:t>
      </w:r>
      <w:r>
        <w:rPr>
          <w:sz w:val="20"/>
          <w:szCs w:val="20"/>
        </w:rPr>
        <w:t>_</w:t>
      </w:r>
    </w:p>
    <w:p w14:paraId="1A76CF80" w14:textId="68C25BF9" w:rsidR="00354A52" w:rsidRDefault="00354A52" w:rsidP="00C64441">
      <w:pPr>
        <w:widowControl w:val="0"/>
        <w:numPr>
          <w:ilvl w:val="0"/>
          <w:numId w:val="8"/>
        </w:numPr>
        <w:ind w:left="284" w:hanging="284"/>
        <w:jc w:val="both"/>
        <w:rPr>
          <w:sz w:val="20"/>
          <w:szCs w:val="20"/>
        </w:rPr>
      </w:pPr>
      <w:r>
        <w:rPr>
          <w:sz w:val="20"/>
        </w:rPr>
        <w:t>con riferimento all’art. 94, comma 2, del D.Lgs. n. 36/2023: che non sussistono cause di decadenza, di sospensione o di divieto previste dall’art. 67 del D.Lgs. n. 159/2011 o di un tentativo di infiltrazione mafiosa di cui all’art. 84, comma 4, del medesimo decreto;</w:t>
      </w:r>
    </w:p>
    <w:p w14:paraId="034F4AD5" w14:textId="77777777" w:rsidR="007E420F" w:rsidRDefault="007E420F" w:rsidP="00C64441">
      <w:pPr>
        <w:widowControl w:val="0"/>
        <w:ind w:left="284"/>
        <w:jc w:val="both"/>
        <w:rPr>
          <w:sz w:val="20"/>
          <w:szCs w:val="20"/>
        </w:rPr>
      </w:pPr>
    </w:p>
    <w:p w14:paraId="5B031E6A" w14:textId="77777777" w:rsidR="00354A52" w:rsidRPr="00354A52" w:rsidRDefault="00354A52" w:rsidP="00C64441">
      <w:pPr>
        <w:widowControl w:val="0"/>
        <w:numPr>
          <w:ilvl w:val="0"/>
          <w:numId w:val="8"/>
        </w:numPr>
        <w:ind w:left="284" w:hanging="284"/>
        <w:jc w:val="both"/>
        <w:rPr>
          <w:sz w:val="20"/>
          <w:szCs w:val="20"/>
        </w:rPr>
      </w:pPr>
      <w:r>
        <w:rPr>
          <w:sz w:val="20"/>
        </w:rPr>
        <w:lastRenderedPageBreak/>
        <w:t>con riferimento all’art. 98, comma 3, lett. f), del D.Lgs. n. 36/2023, in materia di omessa denuncia all’autorità giudiziaria dei reati di cui agli artt. 317 e 629 c.p. aggravati ai sensi dell’art. 416-bis.1 c.p. (barrare la casella che interessa):</w:t>
      </w:r>
    </w:p>
    <w:p w14:paraId="21B2BC33" w14:textId="2C4AAFB3" w:rsidR="00354A52" w:rsidRPr="00354A52" w:rsidRDefault="00354A52" w:rsidP="00C64441">
      <w:pPr>
        <w:widowControl w:val="0"/>
        <w:ind w:left="568" w:hanging="284"/>
        <w:jc w:val="both"/>
        <w:rPr>
          <w:sz w:val="20"/>
          <w:szCs w:val="20"/>
        </w:rPr>
      </w:pPr>
      <w:r>
        <w:rPr>
          <w:sz w:val="20"/>
        </w:rPr>
        <w:t xml:space="preserve"> non è stato vittima dei reati previsti e puniti dagli artt. 317 e 629 c.p. aggravati ai sensi dell’art. 416-bis.1 c.p.;</w:t>
      </w:r>
    </w:p>
    <w:p w14:paraId="60EAB562" w14:textId="4539F2D6" w:rsidR="00354A52" w:rsidRPr="00354A52" w:rsidRDefault="00354A52" w:rsidP="00580736">
      <w:pPr>
        <w:widowControl w:val="0"/>
        <w:ind w:left="567" w:hanging="283"/>
        <w:jc w:val="both"/>
        <w:rPr>
          <w:sz w:val="20"/>
          <w:szCs w:val="20"/>
        </w:rPr>
      </w:pPr>
      <w:r>
        <w:rPr>
          <w:sz w:val="20"/>
        </w:rPr>
        <w:t xml:space="preserve"> essendo stato vittima dei reati previsti e puniti dagli artt. 317 e 629 c.p. aggravati ai sensi dell’art. 416-bis.1 c.p., ricorrono i casi previsti dall’art. 4, comma 1, della L. n. 689/1981;</w:t>
      </w:r>
    </w:p>
    <w:p w14:paraId="1A59B161" w14:textId="77777777" w:rsidR="00C22567" w:rsidRDefault="00354A52" w:rsidP="00580736">
      <w:pPr>
        <w:widowControl w:val="0"/>
        <w:spacing w:after="120"/>
        <w:ind w:left="568" w:hanging="284"/>
        <w:jc w:val="both"/>
        <w:rPr>
          <w:sz w:val="20"/>
          <w:szCs w:val="20"/>
        </w:rPr>
      </w:pPr>
      <w:r>
        <w:rPr>
          <w:sz w:val="20"/>
        </w:rPr>
        <w:t xml:space="preserve"> è stato vittima dei reati previsti e puniti dagli artt. 317 e 629 c.p. aggravati ai sensi dell’art. 416-bis.1 c.p. ed ha denunciato tali fatti all’Autorità Giudiziaria, come di seguito specificato:</w:t>
      </w:r>
    </w:p>
    <w:p w14:paraId="273D6E09" w14:textId="7DF69C25" w:rsidR="00354A52" w:rsidRPr="00354A52" w:rsidRDefault="00C22567" w:rsidP="00580736">
      <w:pPr>
        <w:widowControl w:val="0"/>
        <w:spacing w:after="120"/>
        <w:ind w:left="568" w:hanging="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354A52" w:rsidRPr="00354A52">
        <w:rPr>
          <w:sz w:val="20"/>
          <w:szCs w:val="20"/>
        </w:rPr>
        <w:t>_________________________________________________________</w:t>
      </w:r>
      <w:r w:rsidR="009F151D">
        <w:rPr>
          <w:sz w:val="20"/>
          <w:szCs w:val="20"/>
        </w:rPr>
        <w:t>_</w:t>
      </w:r>
      <w:r w:rsidR="00354A52" w:rsidRPr="00354A52">
        <w:rPr>
          <w:sz w:val="20"/>
          <w:szCs w:val="20"/>
        </w:rPr>
        <w:t>________</w:t>
      </w:r>
      <w:r w:rsidR="00845F21">
        <w:rPr>
          <w:sz w:val="20"/>
          <w:szCs w:val="20"/>
        </w:rPr>
        <w:t>_________________________</w:t>
      </w:r>
      <w:r w:rsidR="00354A52" w:rsidRPr="00354A52">
        <w:rPr>
          <w:sz w:val="20"/>
          <w:szCs w:val="20"/>
        </w:rPr>
        <w:t>____</w:t>
      </w:r>
    </w:p>
    <w:p w14:paraId="7AB3054A" w14:textId="3B83FC8D" w:rsidR="00354A52" w:rsidRPr="00354A52" w:rsidRDefault="00354A52" w:rsidP="00580736">
      <w:pPr>
        <w:widowControl w:val="0"/>
        <w:spacing w:after="120"/>
        <w:ind w:left="568" w:hanging="284"/>
        <w:jc w:val="both"/>
        <w:rPr>
          <w:sz w:val="20"/>
          <w:szCs w:val="20"/>
        </w:rPr>
      </w:pPr>
      <w:r w:rsidRPr="00354A52">
        <w:rPr>
          <w:sz w:val="20"/>
          <w:szCs w:val="20"/>
        </w:rPr>
        <w:tab/>
        <w:t>__________________________________________________</w:t>
      </w:r>
      <w:r w:rsidR="00BC388B">
        <w:rPr>
          <w:sz w:val="20"/>
          <w:szCs w:val="20"/>
        </w:rPr>
        <w:t>_______</w:t>
      </w:r>
      <w:r w:rsidRPr="00354A52">
        <w:rPr>
          <w:sz w:val="20"/>
          <w:szCs w:val="20"/>
        </w:rPr>
        <w:t>___________________________________</w:t>
      </w:r>
      <w:r w:rsidR="009F151D">
        <w:rPr>
          <w:sz w:val="20"/>
          <w:szCs w:val="20"/>
        </w:rPr>
        <w:t>_</w:t>
      </w:r>
      <w:r w:rsidRPr="00354A52">
        <w:rPr>
          <w:sz w:val="20"/>
          <w:szCs w:val="20"/>
        </w:rPr>
        <w:t>__</w:t>
      </w:r>
      <w:r w:rsidR="00845F21">
        <w:rPr>
          <w:sz w:val="20"/>
          <w:szCs w:val="20"/>
        </w:rPr>
        <w:t xml:space="preserve"> .</w:t>
      </w:r>
    </w:p>
    <w:p w14:paraId="40DEE6A9" w14:textId="77777777" w:rsidR="00354A52" w:rsidRPr="00354A52" w:rsidRDefault="00354A52" w:rsidP="00580736">
      <w:pPr>
        <w:widowControl w:val="0"/>
        <w:ind w:left="284" w:hanging="284"/>
        <w:jc w:val="both"/>
        <w:rPr>
          <w:sz w:val="20"/>
          <w:szCs w:val="20"/>
        </w:rPr>
      </w:pPr>
    </w:p>
    <w:p w14:paraId="4243C81F" w14:textId="77777777" w:rsidR="00354A52" w:rsidRPr="00354A52" w:rsidRDefault="00354A52" w:rsidP="00580736">
      <w:pPr>
        <w:jc w:val="both"/>
        <w:rPr>
          <w:rFonts w:eastAsia="Calibri"/>
          <w:sz w:val="20"/>
          <w:szCs w:val="20"/>
        </w:rPr>
      </w:pPr>
    </w:p>
    <w:p w14:paraId="3D61283A" w14:textId="77777777" w:rsidR="00354A52" w:rsidRPr="00354A52" w:rsidRDefault="00354A52" w:rsidP="00580736">
      <w:pPr>
        <w:jc w:val="both"/>
        <w:rPr>
          <w:b/>
          <w:bCs/>
          <w:sz w:val="20"/>
          <w:szCs w:val="20"/>
        </w:rPr>
      </w:pPr>
      <w:r w:rsidRPr="00354A52">
        <w:rPr>
          <w:sz w:val="20"/>
          <w:szCs w:val="20"/>
        </w:rPr>
        <w:t>Luogo e data __________________________________</w:t>
      </w:r>
    </w:p>
    <w:p w14:paraId="5351002D" w14:textId="4110D98D" w:rsidR="00354A52" w:rsidRPr="00354A52" w:rsidRDefault="00354A52" w:rsidP="00580736">
      <w:pPr>
        <w:ind w:left="360"/>
        <w:jc w:val="right"/>
        <w:rPr>
          <w:b/>
          <w:bCs/>
          <w:sz w:val="20"/>
          <w:szCs w:val="20"/>
        </w:rPr>
      </w:pPr>
      <w:r w:rsidRPr="00354A52">
        <w:rPr>
          <w:b/>
          <w:bCs/>
          <w:sz w:val="20"/>
          <w:szCs w:val="20"/>
        </w:rPr>
        <w:t>________________________________</w:t>
      </w:r>
    </w:p>
    <w:p w14:paraId="6580A6A5" w14:textId="50E954CC" w:rsidR="00354A52" w:rsidRPr="009F151D" w:rsidRDefault="00354A52" w:rsidP="00580736">
      <w:pPr>
        <w:ind w:left="360"/>
        <w:jc w:val="center"/>
        <w:rPr>
          <w:sz w:val="20"/>
          <w:szCs w:val="20"/>
        </w:rPr>
      </w:pPr>
      <w:r w:rsidRPr="009F151D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2156C8">
        <w:rPr>
          <w:sz w:val="20"/>
          <w:szCs w:val="20"/>
        </w:rPr>
        <w:t xml:space="preserve">     </w:t>
      </w:r>
      <w:r w:rsidRPr="009F151D">
        <w:rPr>
          <w:sz w:val="20"/>
          <w:szCs w:val="20"/>
        </w:rPr>
        <w:t xml:space="preserve">                (firma) </w:t>
      </w:r>
    </w:p>
    <w:p w14:paraId="13860227" w14:textId="77777777" w:rsidR="00354A52" w:rsidRPr="00354A52" w:rsidRDefault="00354A52" w:rsidP="0058073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b/>
          <w:bCs/>
          <w:i/>
          <w:sz w:val="22"/>
          <w:szCs w:val="20"/>
        </w:rPr>
      </w:pPr>
    </w:p>
    <w:p w14:paraId="170D4F76" w14:textId="77777777" w:rsidR="00354A52" w:rsidRPr="00354A52" w:rsidRDefault="00354A52" w:rsidP="0058073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b/>
          <w:bCs/>
          <w:i/>
          <w:sz w:val="22"/>
          <w:szCs w:val="20"/>
        </w:rPr>
      </w:pPr>
    </w:p>
    <w:p w14:paraId="74AE2BAB" w14:textId="77777777" w:rsidR="00BC388B" w:rsidRPr="004C3EBC" w:rsidRDefault="00BC388B" w:rsidP="00580736">
      <w:pPr>
        <w:widowControl w:val="0"/>
        <w:jc w:val="both"/>
        <w:rPr>
          <w:b/>
          <w:sz w:val="20"/>
          <w:szCs w:val="20"/>
        </w:rPr>
      </w:pPr>
      <w:r w:rsidRPr="004C3EBC">
        <w:rPr>
          <w:b/>
          <w:sz w:val="20"/>
          <w:szCs w:val="20"/>
        </w:rPr>
        <w:t>NOTE</w:t>
      </w:r>
    </w:p>
    <w:p w14:paraId="58CE3C1A" w14:textId="2CF426A3" w:rsidR="00BC388B" w:rsidRPr="004C3EBC" w:rsidRDefault="00BC388B" w:rsidP="00580736">
      <w:pPr>
        <w:widowControl w:val="0"/>
        <w:jc w:val="both"/>
        <w:rPr>
          <w:b/>
          <w:i/>
          <w:sz w:val="18"/>
          <w:szCs w:val="18"/>
        </w:rPr>
      </w:pPr>
      <w:r w:rsidRPr="004C3EBC">
        <w:rPr>
          <w:b/>
          <w:i/>
          <w:sz w:val="18"/>
          <w:szCs w:val="18"/>
        </w:rPr>
        <w:t xml:space="preserve">Indicare le eventuali condanne con sentenza definitiva o decreto penale di condanna divenuto irrevocabile o sentenze di applicazione della pena su richiesta ai sensi dell’art. 444 </w:t>
      </w:r>
      <w:r w:rsidR="00845F21">
        <w:rPr>
          <w:b/>
          <w:i/>
          <w:sz w:val="18"/>
          <w:szCs w:val="18"/>
        </w:rPr>
        <w:t>c.p.p.</w:t>
      </w:r>
      <w:r w:rsidRPr="004C3EBC">
        <w:rPr>
          <w:b/>
          <w:i/>
          <w:sz w:val="18"/>
          <w:szCs w:val="18"/>
        </w:rPr>
        <w:t>, ivi comprese quelle per le quali si sia beneficiato della non menzione</w:t>
      </w:r>
      <w:r w:rsidR="00845F21">
        <w:rPr>
          <w:b/>
          <w:i/>
          <w:sz w:val="18"/>
          <w:szCs w:val="18"/>
        </w:rPr>
        <w:t>,</w:t>
      </w:r>
      <w:r w:rsidRPr="004C3EBC">
        <w:rPr>
          <w:b/>
          <w:i/>
          <w:sz w:val="18"/>
          <w:szCs w:val="18"/>
        </w:rPr>
        <w:t xml:space="preserve"> riportando l’Ufficio giudiziario che ha inflitto la condanna, il tipo di reato, la data di commissione del reato e quella di definitività della condanna, la pena inflitta, e quant’altro ritenuto utile.</w:t>
      </w:r>
    </w:p>
    <w:p w14:paraId="7AE48A62" w14:textId="77777777" w:rsidR="00BC388B" w:rsidRPr="004C3EBC" w:rsidRDefault="00BC388B" w:rsidP="006B2AE3">
      <w:pPr>
        <w:widowControl w:val="0"/>
        <w:jc w:val="both"/>
        <w:rPr>
          <w:b/>
          <w:i/>
          <w:sz w:val="18"/>
          <w:szCs w:val="18"/>
        </w:rPr>
      </w:pPr>
      <w:r w:rsidRPr="004C3EBC">
        <w:rPr>
          <w:b/>
          <w:i/>
          <w:sz w:val="18"/>
          <w:szCs w:val="18"/>
        </w:rPr>
        <w:t xml:space="preserve">Il dichiarante non è tenuto ad indicare nella dichiarazione le condanne quando il reato è stato depenalizzato ovvero quando è intervenuta la riabilitazione ovvero quando il reato è stato dichiarato estinto dopo la condanna ovvero in caso di revoca della condanna medesima. </w:t>
      </w:r>
    </w:p>
    <w:p w14:paraId="1EE5EE43" w14:textId="75F251A2" w:rsidR="006B2AE3" w:rsidRPr="004C3EBC" w:rsidRDefault="00BC388B" w:rsidP="006B2AE3">
      <w:pPr>
        <w:widowControl w:val="0"/>
        <w:jc w:val="both"/>
        <w:rPr>
          <w:b/>
          <w:i/>
          <w:sz w:val="18"/>
          <w:szCs w:val="18"/>
        </w:rPr>
      </w:pPr>
      <w:r>
        <w:rPr>
          <w:b/>
          <w:i/>
          <w:sz w:val="18"/>
        </w:rPr>
        <w:t>Qualora una sentenza definitiva comporti l’esclusione dalla partecipazione alle procedure di affidamento, indicare, ove pertinente, che è decorso il relativo periodo di esclusione, tenuto conto della disciplina di cui agli artt. 94 e 96 del D.Lgs. n. 36/2023.</w:t>
      </w:r>
    </w:p>
    <w:sectPr w:rsidR="006B2AE3" w:rsidRPr="004C3EBC" w:rsidSect="0054697C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1DFC" w14:textId="77777777" w:rsidR="000F1C2D" w:rsidRDefault="000F1C2D">
      <w:r>
        <w:separator/>
      </w:r>
    </w:p>
  </w:endnote>
  <w:endnote w:type="continuationSeparator" w:id="0">
    <w:p w14:paraId="1B698D6F" w14:textId="77777777" w:rsidR="000F1C2D" w:rsidRDefault="000F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EBA2C" w14:textId="77777777" w:rsidR="000F1C2D" w:rsidRDefault="000F1C2D">
      <w:r>
        <w:separator/>
      </w:r>
    </w:p>
  </w:footnote>
  <w:footnote w:type="continuationSeparator" w:id="0">
    <w:p w14:paraId="41BC5FD7" w14:textId="77777777" w:rsidR="000F1C2D" w:rsidRDefault="000F1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531F"/>
    <w:multiLevelType w:val="hybridMultilevel"/>
    <w:tmpl w:val="6C849334"/>
    <w:lvl w:ilvl="0" w:tplc="F47CBE6A">
      <w:start w:val="1"/>
      <w:numFmt w:val="decimal"/>
      <w:lvlText w:val="(%1)"/>
      <w:lvlJc w:val="left"/>
      <w:pPr>
        <w:ind w:left="720" w:hanging="360"/>
      </w:pPr>
      <w:rPr>
        <w:rFonts w:hint="default"/>
        <w:i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662FE"/>
    <w:multiLevelType w:val="hybridMultilevel"/>
    <w:tmpl w:val="516C328A"/>
    <w:lvl w:ilvl="0" w:tplc="7ABE405A">
      <w:start w:val="1"/>
      <w:numFmt w:val="bullet"/>
      <w:lvlText w:val=""/>
      <w:lvlJc w:val="left"/>
      <w:pPr>
        <w:ind w:left="885" w:hanging="360"/>
      </w:pPr>
      <w:rPr>
        <w:rFonts w:ascii="Wingdings 2" w:eastAsia="Times New Roman" w:hAnsi="Wingdings 2" w:cs="Times New Roman" w:hint="default"/>
      </w:rPr>
    </w:lvl>
    <w:lvl w:ilvl="1" w:tplc="0410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CB9482C"/>
    <w:multiLevelType w:val="hybridMultilevel"/>
    <w:tmpl w:val="DF3452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0EDD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462BB"/>
    <w:multiLevelType w:val="multilevel"/>
    <w:tmpl w:val="AB66D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none"/>
      </w:rPr>
    </w:lvl>
  </w:abstractNum>
  <w:abstractNum w:abstractNumId="4" w15:restartNumberingAfterBreak="0">
    <w:nsid w:val="48FA5BB4"/>
    <w:multiLevelType w:val="hybridMultilevel"/>
    <w:tmpl w:val="BDFC0CF6"/>
    <w:lvl w:ilvl="0" w:tplc="04100009">
      <w:start w:val="1"/>
      <w:numFmt w:val="bullet"/>
      <w:lvlText w:val=""/>
      <w:lvlJc w:val="left"/>
      <w:pPr>
        <w:tabs>
          <w:tab w:val="num" w:pos="2629"/>
        </w:tabs>
        <w:ind w:left="26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09"/>
        </w:tabs>
        <w:ind w:left="370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429"/>
        </w:tabs>
        <w:ind w:left="44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49"/>
        </w:tabs>
        <w:ind w:left="51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869"/>
        </w:tabs>
        <w:ind w:left="586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589"/>
        </w:tabs>
        <w:ind w:left="65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309"/>
        </w:tabs>
        <w:ind w:left="73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029"/>
        </w:tabs>
        <w:ind w:left="802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749"/>
        </w:tabs>
        <w:ind w:left="8749" w:hanging="360"/>
      </w:pPr>
      <w:rPr>
        <w:rFonts w:ascii="Wingdings" w:hAnsi="Wingdings" w:hint="default"/>
      </w:rPr>
    </w:lvl>
  </w:abstractNum>
  <w:abstractNum w:abstractNumId="5" w15:restartNumberingAfterBreak="0">
    <w:nsid w:val="4D7B31CF"/>
    <w:multiLevelType w:val="hybridMultilevel"/>
    <w:tmpl w:val="4E7E9B06"/>
    <w:lvl w:ilvl="0" w:tplc="0410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3D134A0"/>
    <w:multiLevelType w:val="hybridMultilevel"/>
    <w:tmpl w:val="97588C3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9A52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AD0C824">
      <w:start w:val="1"/>
      <w:numFmt w:val="bullet"/>
      <w:lvlText w:val=""/>
      <w:lvlJc w:val="left"/>
      <w:pPr>
        <w:ind w:left="2160" w:hanging="360"/>
      </w:pPr>
      <w:rPr>
        <w:rFonts w:ascii="Webdings" w:eastAsia="Times New Roman" w:hAnsi="Webdings" w:cs="Times New Roman" w:hint="default"/>
      </w:rPr>
    </w:lvl>
    <w:lvl w:ilvl="3" w:tplc="D93687D6">
      <w:start w:val="14"/>
      <w:numFmt w:val="bullet"/>
      <w:lvlText w:val=""/>
      <w:lvlJc w:val="left"/>
      <w:pPr>
        <w:ind w:left="2880" w:hanging="360"/>
      </w:pPr>
      <w:rPr>
        <w:rFonts w:ascii="Wingdings 2" w:eastAsia="Times New Roman" w:hAnsi="Wingdings 2" w:cs="Times New Roman" w:hint="default"/>
        <w:sz w:val="20"/>
      </w:rPr>
    </w:lvl>
    <w:lvl w:ilvl="4" w:tplc="587AD18E">
      <w:start w:val="13"/>
      <w:numFmt w:val="decimal"/>
      <w:lvlText w:val="%5."/>
      <w:lvlJc w:val="left"/>
      <w:pPr>
        <w:ind w:left="3600" w:hanging="360"/>
      </w:pPr>
      <w:rPr>
        <w:rFonts w:eastAsia="Times New 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E1E25"/>
    <w:multiLevelType w:val="multilevel"/>
    <w:tmpl w:val="2A1CD6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num w:numId="1" w16cid:durableId="121581851">
    <w:abstractNumId w:val="5"/>
  </w:num>
  <w:num w:numId="2" w16cid:durableId="821435102">
    <w:abstractNumId w:val="4"/>
  </w:num>
  <w:num w:numId="3" w16cid:durableId="913272473">
    <w:abstractNumId w:val="6"/>
  </w:num>
  <w:num w:numId="4" w16cid:durableId="1576550572">
    <w:abstractNumId w:val="2"/>
  </w:num>
  <w:num w:numId="5" w16cid:durableId="713309166">
    <w:abstractNumId w:val="1"/>
  </w:num>
  <w:num w:numId="6" w16cid:durableId="826672648">
    <w:abstractNumId w:val="7"/>
  </w:num>
  <w:num w:numId="7" w16cid:durableId="1193304123">
    <w:abstractNumId w:val="0"/>
  </w:num>
  <w:num w:numId="8" w16cid:durableId="15929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A5"/>
    <w:rsid w:val="00004AA3"/>
    <w:rsid w:val="00021F71"/>
    <w:rsid w:val="000248F5"/>
    <w:rsid w:val="00056040"/>
    <w:rsid w:val="000854A7"/>
    <w:rsid w:val="00087D59"/>
    <w:rsid w:val="00093089"/>
    <w:rsid w:val="00096B78"/>
    <w:rsid w:val="000A1188"/>
    <w:rsid w:val="000A5DF5"/>
    <w:rsid w:val="000D450F"/>
    <w:rsid w:val="000F1C2D"/>
    <w:rsid w:val="00123062"/>
    <w:rsid w:val="00124661"/>
    <w:rsid w:val="0013130D"/>
    <w:rsid w:val="001314F9"/>
    <w:rsid w:val="00143777"/>
    <w:rsid w:val="00155C81"/>
    <w:rsid w:val="00166769"/>
    <w:rsid w:val="00172D2E"/>
    <w:rsid w:val="0017756C"/>
    <w:rsid w:val="00187AE8"/>
    <w:rsid w:val="00197323"/>
    <w:rsid w:val="001A2DB5"/>
    <w:rsid w:val="001B3F7E"/>
    <w:rsid w:val="00204E4D"/>
    <w:rsid w:val="002156C8"/>
    <w:rsid w:val="00223FC9"/>
    <w:rsid w:val="00232EF6"/>
    <w:rsid w:val="00235948"/>
    <w:rsid w:val="00237BF6"/>
    <w:rsid w:val="002637E9"/>
    <w:rsid w:val="00272EDB"/>
    <w:rsid w:val="002812E0"/>
    <w:rsid w:val="002978F8"/>
    <w:rsid w:val="002B6806"/>
    <w:rsid w:val="002D72C0"/>
    <w:rsid w:val="002E0FB5"/>
    <w:rsid w:val="002E5B77"/>
    <w:rsid w:val="002F0718"/>
    <w:rsid w:val="0033112B"/>
    <w:rsid w:val="0033284F"/>
    <w:rsid w:val="00334726"/>
    <w:rsid w:val="00354A52"/>
    <w:rsid w:val="00355BBF"/>
    <w:rsid w:val="00355BEA"/>
    <w:rsid w:val="003610A5"/>
    <w:rsid w:val="00367E8D"/>
    <w:rsid w:val="0037076E"/>
    <w:rsid w:val="00394094"/>
    <w:rsid w:val="003A1B95"/>
    <w:rsid w:val="003C3471"/>
    <w:rsid w:val="003C6EEE"/>
    <w:rsid w:val="003F0AD0"/>
    <w:rsid w:val="003F709E"/>
    <w:rsid w:val="00432C80"/>
    <w:rsid w:val="0043559C"/>
    <w:rsid w:val="00464E9D"/>
    <w:rsid w:val="00471209"/>
    <w:rsid w:val="004817B5"/>
    <w:rsid w:val="004849E4"/>
    <w:rsid w:val="00495E2E"/>
    <w:rsid w:val="004A0140"/>
    <w:rsid w:val="004A3079"/>
    <w:rsid w:val="004B059C"/>
    <w:rsid w:val="004C3EBC"/>
    <w:rsid w:val="004C475B"/>
    <w:rsid w:val="004E1370"/>
    <w:rsid w:val="004F1A27"/>
    <w:rsid w:val="004F4C3B"/>
    <w:rsid w:val="004F70EF"/>
    <w:rsid w:val="00540CCB"/>
    <w:rsid w:val="005415E5"/>
    <w:rsid w:val="005440B4"/>
    <w:rsid w:val="0054697C"/>
    <w:rsid w:val="00564C9B"/>
    <w:rsid w:val="00580736"/>
    <w:rsid w:val="00593D44"/>
    <w:rsid w:val="005967E3"/>
    <w:rsid w:val="005A66D5"/>
    <w:rsid w:val="005A7B6B"/>
    <w:rsid w:val="005C4346"/>
    <w:rsid w:val="005C6CA3"/>
    <w:rsid w:val="005F24AD"/>
    <w:rsid w:val="00602FA4"/>
    <w:rsid w:val="006044B6"/>
    <w:rsid w:val="0062195E"/>
    <w:rsid w:val="006412DD"/>
    <w:rsid w:val="006423FD"/>
    <w:rsid w:val="00644B53"/>
    <w:rsid w:val="00662778"/>
    <w:rsid w:val="00682ABB"/>
    <w:rsid w:val="00684223"/>
    <w:rsid w:val="00685431"/>
    <w:rsid w:val="00687F92"/>
    <w:rsid w:val="00695519"/>
    <w:rsid w:val="006A180A"/>
    <w:rsid w:val="006A385F"/>
    <w:rsid w:val="006A4A15"/>
    <w:rsid w:val="006A4CA7"/>
    <w:rsid w:val="006B2AE3"/>
    <w:rsid w:val="006C1ECB"/>
    <w:rsid w:val="006C7572"/>
    <w:rsid w:val="006F5CC2"/>
    <w:rsid w:val="007004B4"/>
    <w:rsid w:val="00702619"/>
    <w:rsid w:val="007063A1"/>
    <w:rsid w:val="00721027"/>
    <w:rsid w:val="00722245"/>
    <w:rsid w:val="00732FA6"/>
    <w:rsid w:val="0073669E"/>
    <w:rsid w:val="0076065B"/>
    <w:rsid w:val="00774FB0"/>
    <w:rsid w:val="00782B9B"/>
    <w:rsid w:val="0079336C"/>
    <w:rsid w:val="0079406C"/>
    <w:rsid w:val="00795BDF"/>
    <w:rsid w:val="007A12C3"/>
    <w:rsid w:val="007A3AFD"/>
    <w:rsid w:val="007B45FE"/>
    <w:rsid w:val="007B6E2A"/>
    <w:rsid w:val="007B7ADF"/>
    <w:rsid w:val="007D391A"/>
    <w:rsid w:val="007E420F"/>
    <w:rsid w:val="00822C64"/>
    <w:rsid w:val="00845F21"/>
    <w:rsid w:val="00854577"/>
    <w:rsid w:val="00863EFF"/>
    <w:rsid w:val="008647AB"/>
    <w:rsid w:val="00865433"/>
    <w:rsid w:val="00867A98"/>
    <w:rsid w:val="00882B0E"/>
    <w:rsid w:val="008C15A2"/>
    <w:rsid w:val="008D3138"/>
    <w:rsid w:val="008D4CA8"/>
    <w:rsid w:val="00906A74"/>
    <w:rsid w:val="009313E2"/>
    <w:rsid w:val="0093398D"/>
    <w:rsid w:val="00951DC8"/>
    <w:rsid w:val="00977F26"/>
    <w:rsid w:val="00990394"/>
    <w:rsid w:val="0099463F"/>
    <w:rsid w:val="009A0DC8"/>
    <w:rsid w:val="009E6BAF"/>
    <w:rsid w:val="009F151D"/>
    <w:rsid w:val="00A02E87"/>
    <w:rsid w:val="00A346B9"/>
    <w:rsid w:val="00A3692D"/>
    <w:rsid w:val="00A440D1"/>
    <w:rsid w:val="00A52F10"/>
    <w:rsid w:val="00A56B9E"/>
    <w:rsid w:val="00A76D22"/>
    <w:rsid w:val="00A81002"/>
    <w:rsid w:val="00A838E5"/>
    <w:rsid w:val="00AA30CE"/>
    <w:rsid w:val="00AB0E42"/>
    <w:rsid w:val="00AD4CE5"/>
    <w:rsid w:val="00AE2B6D"/>
    <w:rsid w:val="00AE7786"/>
    <w:rsid w:val="00AF4A92"/>
    <w:rsid w:val="00B00378"/>
    <w:rsid w:val="00B24760"/>
    <w:rsid w:val="00B36A9A"/>
    <w:rsid w:val="00B45F7E"/>
    <w:rsid w:val="00B52584"/>
    <w:rsid w:val="00B6313E"/>
    <w:rsid w:val="00B66F29"/>
    <w:rsid w:val="00B8036D"/>
    <w:rsid w:val="00BA644C"/>
    <w:rsid w:val="00BB6DD2"/>
    <w:rsid w:val="00BC388B"/>
    <w:rsid w:val="00BD55AF"/>
    <w:rsid w:val="00BF5728"/>
    <w:rsid w:val="00C05E29"/>
    <w:rsid w:val="00C12BA1"/>
    <w:rsid w:val="00C2208E"/>
    <w:rsid w:val="00C22567"/>
    <w:rsid w:val="00C30E72"/>
    <w:rsid w:val="00C566E7"/>
    <w:rsid w:val="00C63161"/>
    <w:rsid w:val="00C64441"/>
    <w:rsid w:val="00CB0457"/>
    <w:rsid w:val="00CC53AF"/>
    <w:rsid w:val="00CD2C01"/>
    <w:rsid w:val="00CD4056"/>
    <w:rsid w:val="00D00F20"/>
    <w:rsid w:val="00D07F8A"/>
    <w:rsid w:val="00D16E4C"/>
    <w:rsid w:val="00D37C5C"/>
    <w:rsid w:val="00D70633"/>
    <w:rsid w:val="00D86D11"/>
    <w:rsid w:val="00D9150C"/>
    <w:rsid w:val="00D93CEC"/>
    <w:rsid w:val="00D95BE2"/>
    <w:rsid w:val="00DD3C42"/>
    <w:rsid w:val="00DD51B8"/>
    <w:rsid w:val="00DD5BFB"/>
    <w:rsid w:val="00DE1515"/>
    <w:rsid w:val="00E0046E"/>
    <w:rsid w:val="00E627BC"/>
    <w:rsid w:val="00E7301E"/>
    <w:rsid w:val="00E93B1F"/>
    <w:rsid w:val="00EA07A3"/>
    <w:rsid w:val="00EB1DBB"/>
    <w:rsid w:val="00EB35CC"/>
    <w:rsid w:val="00F32935"/>
    <w:rsid w:val="00F37035"/>
    <w:rsid w:val="00F40D81"/>
    <w:rsid w:val="00F41B61"/>
    <w:rsid w:val="00F511F5"/>
    <w:rsid w:val="00F54725"/>
    <w:rsid w:val="00F63E00"/>
    <w:rsid w:val="00FB6134"/>
    <w:rsid w:val="00FF4E6C"/>
    <w:rsid w:val="00FF6A0A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E069F"/>
  <w15:chartTrackingRefBased/>
  <w15:docId w15:val="{6F726484-9A0D-4F9A-92B0-8C508CFA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4C9B"/>
    <w:rPr>
      <w:sz w:val="24"/>
      <w:szCs w:val="24"/>
    </w:rPr>
  </w:style>
  <w:style w:type="paragraph" w:styleId="Titolo1">
    <w:name w:val="heading 1"/>
    <w:basedOn w:val="Normale"/>
    <w:next w:val="Normale"/>
    <w:qFormat/>
    <w:rsid w:val="00564C9B"/>
    <w:pPr>
      <w:keepNext/>
      <w:autoSpaceDE w:val="0"/>
      <w:autoSpaceDN w:val="0"/>
      <w:jc w:val="both"/>
      <w:outlineLvl w:val="0"/>
    </w:pPr>
    <w:rPr>
      <w:sz w:val="20"/>
    </w:rPr>
  </w:style>
  <w:style w:type="paragraph" w:styleId="Titolo2">
    <w:name w:val="heading 2"/>
    <w:basedOn w:val="Normale"/>
    <w:next w:val="Normale"/>
    <w:qFormat/>
    <w:rsid w:val="00564C9B"/>
    <w:pPr>
      <w:keepNext/>
      <w:autoSpaceDE w:val="0"/>
      <w:autoSpaceDN w:val="0"/>
      <w:jc w:val="center"/>
      <w:outlineLvl w:val="1"/>
    </w:pPr>
    <w:rPr>
      <w:sz w:val="20"/>
    </w:rPr>
  </w:style>
  <w:style w:type="paragraph" w:styleId="Titolo3">
    <w:name w:val="heading 3"/>
    <w:basedOn w:val="Normale"/>
    <w:next w:val="Normale"/>
    <w:qFormat/>
    <w:rsid w:val="00564C9B"/>
    <w:pPr>
      <w:keepNext/>
      <w:pBdr>
        <w:bottom w:val="single" w:sz="12" w:space="31" w:color="auto"/>
      </w:pBdr>
      <w:autoSpaceDE w:val="0"/>
      <w:autoSpaceDN w:val="0"/>
      <w:jc w:val="both"/>
      <w:outlineLvl w:val="2"/>
    </w:pPr>
    <w:rPr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3">
    <w:name w:val="sche_3"/>
    <w:rsid w:val="00564C9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564C9B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4">
    <w:name w:val="sche_4"/>
    <w:rsid w:val="00564C9B"/>
    <w:pPr>
      <w:widowControl w:val="0"/>
      <w:jc w:val="both"/>
    </w:pPr>
    <w:rPr>
      <w:lang w:val="en-US"/>
    </w:rPr>
  </w:style>
  <w:style w:type="paragraph" w:styleId="Corpotesto">
    <w:name w:val="Body Text"/>
    <w:basedOn w:val="Normale"/>
    <w:rsid w:val="00564C9B"/>
    <w:rPr>
      <w:b/>
      <w:bCs/>
      <w:sz w:val="28"/>
    </w:rPr>
  </w:style>
  <w:style w:type="paragraph" w:styleId="Titolo">
    <w:name w:val="Title"/>
    <w:basedOn w:val="Normale"/>
    <w:qFormat/>
    <w:rsid w:val="00564C9B"/>
    <w:pPr>
      <w:autoSpaceDE w:val="0"/>
      <w:autoSpaceDN w:val="0"/>
      <w:jc w:val="center"/>
    </w:pPr>
    <w:rPr>
      <w:sz w:val="20"/>
    </w:rPr>
  </w:style>
  <w:style w:type="paragraph" w:styleId="Intestazione">
    <w:name w:val="header"/>
    <w:basedOn w:val="Normale"/>
    <w:rsid w:val="00602FA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02FA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02FA4"/>
  </w:style>
  <w:style w:type="paragraph" w:styleId="Testonotaapidipagina">
    <w:name w:val="footnote text"/>
    <w:basedOn w:val="Normale"/>
    <w:semiHidden/>
    <w:rsid w:val="00471209"/>
    <w:rPr>
      <w:sz w:val="20"/>
      <w:szCs w:val="20"/>
    </w:rPr>
  </w:style>
  <w:style w:type="character" w:styleId="Rimandonotaapidipagina">
    <w:name w:val="footnote reference"/>
    <w:semiHidden/>
    <w:rsid w:val="00471209"/>
    <w:rPr>
      <w:vertAlign w:val="superscript"/>
    </w:rPr>
  </w:style>
  <w:style w:type="paragraph" w:customStyle="1" w:styleId="Lettere">
    <w:name w:val="Lettere"/>
    <w:basedOn w:val="Normale"/>
    <w:rsid w:val="006044B6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Corpodeltesto2">
    <w:name w:val="Body Text 2"/>
    <w:basedOn w:val="Normale"/>
    <w:link w:val="Corpodeltesto2Carattere"/>
    <w:rsid w:val="00354A5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354A52"/>
    <w:rPr>
      <w:sz w:val="24"/>
      <w:szCs w:val="24"/>
    </w:rPr>
  </w:style>
  <w:style w:type="paragraph" w:customStyle="1" w:styleId="Corpotesto1">
    <w:name w:val="Corpo testo1"/>
    <w:basedOn w:val="Normale"/>
    <w:rsid w:val="003C6EEE"/>
    <w:rPr>
      <w:rFonts w:ascii="Tms Rmn" w:hAnsi="Tms Rmn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voli_llpp\Desktop\DOCUMENTI%20VARI%20DESKTOP%20(24-09-2012)\MODELLI%20PC%20STEVOLI%20(10-08-2012)\Gare\DICHIARAZIONE%20art.%2038%20lett.%20b),%20c),%20m-ter)%20D.Lgs.%20163-06%20(10-01-1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art. 38 lett. b), c), m-ter) D.Lgs. 163-06 (10-01-12).dot</Template>
  <TotalTime>42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di Ferrara</vt:lpstr>
    </vt:vector>
  </TitlesOfParts>
  <Company>Comune di Ferrara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 Ferrara</dc:title>
  <dc:subject/>
  <dc:creator>Paola Stavoli</dc:creator>
  <cp:keywords/>
  <dc:description/>
  <cp:lastModifiedBy>Monica Bisio</cp:lastModifiedBy>
  <cp:revision>18</cp:revision>
  <cp:lastPrinted>2017-01-11T11:18:00Z</cp:lastPrinted>
  <dcterms:created xsi:type="dcterms:W3CDTF">2021-02-24T10:19:00Z</dcterms:created>
  <dcterms:modified xsi:type="dcterms:W3CDTF">2026-09-14T06:40:00Z</dcterms:modified>
</cp:coreProperties>
</file>